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1AF90649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F15F70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0B3BD9">
      <w:pPr>
        <w:spacing w:line="200" w:lineRule="atLeast"/>
        <w:ind w:left="-15" w:firstLine="724"/>
        <w:rPr>
          <w:color w:val="000000"/>
        </w:rPr>
      </w:pPr>
    </w:p>
    <w:p w14:paraId="352EB311" w14:textId="004BED1D" w:rsidR="00920796" w:rsidRPr="00B22891" w:rsidRDefault="00873A6B" w:rsidP="000B3BD9">
      <w:pPr>
        <w:spacing w:line="240" w:lineRule="auto"/>
        <w:ind w:firstLine="0"/>
        <w:rPr>
          <w:b/>
          <w:bCs/>
          <w:color w:val="000000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PREFEITO</w:t>
      </w:r>
      <w:r>
        <w:rPr>
          <w:color w:val="000000"/>
          <w:kern w:val="1"/>
        </w:rPr>
        <w:t xml:space="preserve"> </w:t>
      </w:r>
      <w:r>
        <w:rPr>
          <w:color w:val="000000"/>
        </w:rPr>
        <w:t>DUÍLIO DE CASTRO FARIA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>AO SETOR RESPONSÁVEL,</w:t>
      </w:r>
      <w:r w:rsidR="00300C43">
        <w:rPr>
          <w:color w:val="000000"/>
          <w:kern w:val="1"/>
        </w:rPr>
        <w:t xml:space="preserve"> </w:t>
      </w:r>
      <w:r w:rsidR="00B22891" w:rsidRPr="00B22891">
        <w:rPr>
          <w:b/>
          <w:bCs/>
          <w:color w:val="212529"/>
        </w:rPr>
        <w:t>REVITALIZAÇÃO</w:t>
      </w:r>
      <w:r w:rsidR="000B3BD9">
        <w:rPr>
          <w:b/>
          <w:bCs/>
          <w:color w:val="212529"/>
        </w:rPr>
        <w:t xml:space="preserve"> (</w:t>
      </w:r>
      <w:r w:rsidR="00B22891" w:rsidRPr="00B22891">
        <w:rPr>
          <w:b/>
          <w:bCs/>
          <w:color w:val="212529"/>
        </w:rPr>
        <w:t>LIMPEZA</w:t>
      </w:r>
      <w:r w:rsidR="000B3BD9">
        <w:rPr>
          <w:b/>
          <w:bCs/>
          <w:color w:val="212529"/>
        </w:rPr>
        <w:t xml:space="preserve">, CAPINA, PLACA DE IDENTIFICAÇÃO, REFORMA DE APARELHOS DE GINÁSTICA) </w:t>
      </w:r>
      <w:r w:rsidR="00B22891" w:rsidRPr="00B22891">
        <w:rPr>
          <w:b/>
          <w:bCs/>
          <w:color w:val="212529"/>
        </w:rPr>
        <w:t xml:space="preserve">DA PRAÇA </w:t>
      </w:r>
      <w:r w:rsidR="000B3BD9">
        <w:rPr>
          <w:b/>
          <w:bCs/>
          <w:color w:val="212529"/>
        </w:rPr>
        <w:t>LOCALIZADA NA RUA BÉLGICA, NO BAIRRO UNIVERSITÁRIO.</w:t>
      </w:r>
    </w:p>
    <w:p w14:paraId="5B985B41" w14:textId="77777777" w:rsidR="00920796" w:rsidRDefault="00920796" w:rsidP="00920796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7EF1C2C6" w14:textId="77777777" w:rsidR="00920796" w:rsidRDefault="00920796" w:rsidP="00920796">
      <w:pPr>
        <w:pStyle w:val="Recuodecorpodetexto"/>
        <w:spacing w:line="200" w:lineRule="atLeast"/>
        <w:ind w:left="0" w:firstLine="0"/>
        <w:rPr>
          <w:b/>
          <w:color w:val="000000"/>
        </w:rPr>
      </w:pPr>
      <w:r>
        <w:rPr>
          <w:b/>
          <w:color w:val="000000"/>
          <w:u w:val="single"/>
        </w:rPr>
        <w:t>JUSTIFICATIVA</w:t>
      </w:r>
      <w:r>
        <w:rPr>
          <w:b/>
          <w:color w:val="000000"/>
        </w:rPr>
        <w:t>:</w:t>
      </w:r>
    </w:p>
    <w:p w14:paraId="1BCA10EE" w14:textId="77777777" w:rsidR="00920796" w:rsidRDefault="00920796" w:rsidP="00920796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1F83CA0" w14:textId="7BD41952" w:rsidR="00920796" w:rsidRDefault="00920796" w:rsidP="00920796">
      <w:pPr>
        <w:spacing w:line="240" w:lineRule="auto"/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12DC49F1" w14:textId="2E761CC3" w:rsidR="000B3BD9" w:rsidRDefault="000B3BD9" w:rsidP="00920796">
      <w:pPr>
        <w:spacing w:line="240" w:lineRule="auto"/>
        <w:rPr>
          <w:rFonts w:eastAsia="Times New Roman"/>
        </w:rPr>
      </w:pPr>
      <w:r>
        <w:rPr>
          <w:rFonts w:eastAsia="Times New Roman"/>
        </w:rPr>
        <w:t>Os aparelhos de ginástica precisam de reparos e pintura para que não aconteça acidentes futuros.</w:t>
      </w:r>
    </w:p>
    <w:p w14:paraId="6847A61C" w14:textId="77777777" w:rsidR="000B3BD9" w:rsidRDefault="000B3BD9" w:rsidP="00920796">
      <w:pPr>
        <w:spacing w:line="240" w:lineRule="auto"/>
        <w:rPr>
          <w:rFonts w:eastAsia="Times New Roman"/>
        </w:rPr>
      </w:pPr>
    </w:p>
    <w:p w14:paraId="2F93E0E2" w14:textId="77777777" w:rsidR="00920796" w:rsidRDefault="00920796" w:rsidP="00920796">
      <w:pPr>
        <w:spacing w:line="240" w:lineRule="auto"/>
        <w:rPr>
          <w:rFonts w:eastAsia="Times New Roman"/>
        </w:rPr>
      </w:pPr>
      <w:r>
        <w:rPr>
          <w:rFonts w:eastAsia="Times New Roman"/>
        </w:rPr>
        <w:t>Este pedido é para atender aos moradores da via pública em referência.</w:t>
      </w:r>
    </w:p>
    <w:p w14:paraId="5F537C2F" w14:textId="57270907" w:rsidR="008538DC" w:rsidRDefault="008538DC" w:rsidP="00920796">
      <w:pPr>
        <w:pStyle w:val="Standard"/>
        <w:ind w:firstLine="709"/>
        <w:jc w:val="both"/>
        <w:rPr>
          <w:rFonts w:eastAsia="Times New Roman"/>
        </w:rPr>
      </w:pPr>
    </w:p>
    <w:p w14:paraId="68E07E8F" w14:textId="77777777" w:rsidR="008538DC" w:rsidRPr="00343A13" w:rsidRDefault="008538DC" w:rsidP="008538DC">
      <w:pPr>
        <w:rPr>
          <w:rFonts w:eastAsia="Times New Roman"/>
        </w:rPr>
      </w:pPr>
    </w:p>
    <w:p w14:paraId="0764288B" w14:textId="77777777" w:rsidR="008538DC" w:rsidRDefault="008538DC" w:rsidP="008538DC">
      <w:pPr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323D596B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B22891">
        <w:rPr>
          <w:rFonts w:eastAsia="Times New Roman"/>
        </w:rPr>
        <w:t>0</w:t>
      </w:r>
      <w:r w:rsidR="00BC3BF5">
        <w:rPr>
          <w:rFonts w:eastAsia="Times New Roman"/>
        </w:rPr>
        <w:t>7</w:t>
      </w:r>
      <w:r w:rsidR="00B22891">
        <w:rPr>
          <w:rFonts w:eastAsia="Times New Roman"/>
        </w:rPr>
        <w:t xml:space="preserve"> de fevereiro</w:t>
      </w:r>
      <w:r w:rsidR="00F56933">
        <w:rPr>
          <w:rFonts w:eastAsia="Times New Roman"/>
        </w:rPr>
        <w:t xml:space="preserve">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B3BD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2B4B"/>
    <w:rsid w:val="000B02DF"/>
    <w:rsid w:val="000B3837"/>
    <w:rsid w:val="000B3A13"/>
    <w:rsid w:val="000B3BD9"/>
    <w:rsid w:val="000B7DCA"/>
    <w:rsid w:val="000F334F"/>
    <w:rsid w:val="001043B8"/>
    <w:rsid w:val="00181A2B"/>
    <w:rsid w:val="001C17E1"/>
    <w:rsid w:val="001C32B8"/>
    <w:rsid w:val="001C54D5"/>
    <w:rsid w:val="00234D82"/>
    <w:rsid w:val="00251B96"/>
    <w:rsid w:val="00263BB7"/>
    <w:rsid w:val="002B3D6A"/>
    <w:rsid w:val="002E43A9"/>
    <w:rsid w:val="002F192F"/>
    <w:rsid w:val="00300C43"/>
    <w:rsid w:val="00344886"/>
    <w:rsid w:val="00370BBC"/>
    <w:rsid w:val="003A2B13"/>
    <w:rsid w:val="003F4ACB"/>
    <w:rsid w:val="003F77D1"/>
    <w:rsid w:val="00407362"/>
    <w:rsid w:val="00424C73"/>
    <w:rsid w:val="004A0AB8"/>
    <w:rsid w:val="004D01AD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20AA7"/>
    <w:rsid w:val="00650B97"/>
    <w:rsid w:val="00683120"/>
    <w:rsid w:val="006B4177"/>
    <w:rsid w:val="006D3138"/>
    <w:rsid w:val="006F5AF8"/>
    <w:rsid w:val="00756CDA"/>
    <w:rsid w:val="007C45AE"/>
    <w:rsid w:val="007C74E1"/>
    <w:rsid w:val="007D0485"/>
    <w:rsid w:val="007E697B"/>
    <w:rsid w:val="00817038"/>
    <w:rsid w:val="00836F58"/>
    <w:rsid w:val="008538DC"/>
    <w:rsid w:val="00870D4C"/>
    <w:rsid w:val="00873A6B"/>
    <w:rsid w:val="00881E14"/>
    <w:rsid w:val="008A28BB"/>
    <w:rsid w:val="008A3D23"/>
    <w:rsid w:val="00913D74"/>
    <w:rsid w:val="00920796"/>
    <w:rsid w:val="0093400D"/>
    <w:rsid w:val="0096484A"/>
    <w:rsid w:val="0097200D"/>
    <w:rsid w:val="009E11B7"/>
    <w:rsid w:val="00A25A21"/>
    <w:rsid w:val="00A5274E"/>
    <w:rsid w:val="00A65A9C"/>
    <w:rsid w:val="00A73FC9"/>
    <w:rsid w:val="00A92D6B"/>
    <w:rsid w:val="00AD3026"/>
    <w:rsid w:val="00AE14DD"/>
    <w:rsid w:val="00B12B9C"/>
    <w:rsid w:val="00B138C1"/>
    <w:rsid w:val="00B22891"/>
    <w:rsid w:val="00B82565"/>
    <w:rsid w:val="00BC3BF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4CFF"/>
    <w:rsid w:val="00F15F70"/>
    <w:rsid w:val="00F52C79"/>
    <w:rsid w:val="00F56933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7</TotalTime>
  <Pages>1</Pages>
  <Words>165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2024-02-07T10:25:00Z</cp:lastPrinted>
  <dcterms:created xsi:type="dcterms:W3CDTF">2024-02-07T10:33:00Z</dcterms:created>
  <dcterms:modified xsi:type="dcterms:W3CDTF">2024-02-07T10:33:00Z</dcterms:modified>
</cp:coreProperties>
</file>