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25BB7B" w14:textId="77777777" w:rsidR="008538DC" w:rsidRDefault="008538DC" w:rsidP="008538DC">
      <w:pPr>
        <w:pStyle w:val="Cabealho"/>
        <w:spacing w:line="200" w:lineRule="atLeast"/>
        <w:jc w:val="center"/>
        <w:rPr>
          <w:b/>
        </w:rPr>
      </w:pPr>
    </w:p>
    <w:p w14:paraId="129615E2" w14:textId="1AF90649" w:rsidR="008538DC" w:rsidRDefault="008538DC" w:rsidP="008538DC">
      <w:pPr>
        <w:pStyle w:val="Cabealho"/>
        <w:spacing w:line="200" w:lineRule="atLeast"/>
        <w:jc w:val="center"/>
        <w:rPr>
          <w:rFonts w:eastAsia="Times New Roman"/>
        </w:rPr>
      </w:pPr>
      <w:r>
        <w:rPr>
          <w:rFonts w:eastAsia="Times New Roman"/>
          <w:b/>
        </w:rPr>
        <w:t>PEDIDO DE PROVIDÊNCIA N°</w:t>
      </w:r>
      <w:r>
        <w:rPr>
          <w:rFonts w:eastAsia="Times New Roman"/>
          <w:b/>
          <w:u w:val="single"/>
        </w:rPr>
        <w:tab/>
        <w:t xml:space="preserve">             </w:t>
      </w:r>
      <w:r>
        <w:rPr>
          <w:rFonts w:eastAsia="Times New Roman"/>
          <w:b/>
        </w:rPr>
        <w:t xml:space="preserve"> /202</w:t>
      </w:r>
      <w:r w:rsidR="00F15F70">
        <w:rPr>
          <w:rFonts w:eastAsia="Times New Roman"/>
          <w:b/>
        </w:rPr>
        <w:t>4</w:t>
      </w:r>
    </w:p>
    <w:p w14:paraId="22D23B6C" w14:textId="77777777" w:rsidR="008538DC" w:rsidRDefault="008538DC" w:rsidP="008538DC">
      <w:pPr>
        <w:spacing w:line="200" w:lineRule="atLeast"/>
        <w:rPr>
          <w:rFonts w:eastAsia="Times New Roman"/>
        </w:rPr>
      </w:pPr>
    </w:p>
    <w:p w14:paraId="763E5A2D" w14:textId="77777777" w:rsidR="008538DC" w:rsidRDefault="008538DC" w:rsidP="008538DC">
      <w:pPr>
        <w:spacing w:line="200" w:lineRule="atLeast"/>
        <w:rPr>
          <w:rFonts w:eastAsia="Times New Roman"/>
        </w:rPr>
      </w:pPr>
    </w:p>
    <w:p w14:paraId="5116562D" w14:textId="77777777" w:rsidR="008538DC" w:rsidRDefault="008538DC" w:rsidP="008538DC">
      <w:pPr>
        <w:rPr>
          <w:rFonts w:eastAsia="Times New Roman"/>
        </w:rPr>
      </w:pPr>
    </w:p>
    <w:p w14:paraId="60F4D07E" w14:textId="77777777" w:rsidR="008538DC" w:rsidRDefault="008538DC" w:rsidP="008538DC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 Presidente,</w:t>
      </w:r>
    </w:p>
    <w:p w14:paraId="2AEF4AF1" w14:textId="3A5A21E2" w:rsidR="008538DC" w:rsidRDefault="008538DC" w:rsidP="008538DC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Excelentíssimos Vereadores,</w:t>
      </w:r>
    </w:p>
    <w:p w14:paraId="391AB8DF" w14:textId="77777777" w:rsidR="008538DC" w:rsidRDefault="008538DC" w:rsidP="008538DC">
      <w:pPr>
        <w:rPr>
          <w:b/>
        </w:rPr>
      </w:pPr>
    </w:p>
    <w:p w14:paraId="51331B20" w14:textId="77777777" w:rsidR="008538DC" w:rsidRPr="00C756B2" w:rsidRDefault="008538DC" w:rsidP="008538DC">
      <w:pPr>
        <w:spacing w:line="200" w:lineRule="atLeast"/>
        <w:rPr>
          <w:color w:val="000000"/>
        </w:rPr>
      </w:pPr>
    </w:p>
    <w:p w14:paraId="30A48BD8" w14:textId="77777777" w:rsidR="008538DC" w:rsidRPr="00024CFE" w:rsidRDefault="008538DC" w:rsidP="008538DC">
      <w:pPr>
        <w:spacing w:line="200" w:lineRule="atLeast"/>
        <w:rPr>
          <w:color w:val="000000"/>
        </w:rPr>
      </w:pPr>
    </w:p>
    <w:p w14:paraId="3395A28E" w14:textId="77777777" w:rsidR="008538DC" w:rsidRDefault="008538DC" w:rsidP="008538DC">
      <w:pPr>
        <w:spacing w:line="200" w:lineRule="atLeast"/>
        <w:ind w:left="-15" w:firstLine="724"/>
        <w:rPr>
          <w:color w:val="000000"/>
        </w:rPr>
      </w:pPr>
    </w:p>
    <w:p w14:paraId="352EB311" w14:textId="1EEF29F0" w:rsidR="00920796" w:rsidRDefault="00873A6B" w:rsidP="00EF4B65">
      <w:pPr>
        <w:pStyle w:val="Standard"/>
        <w:ind w:firstLine="709"/>
        <w:jc w:val="both"/>
        <w:rPr>
          <w:color w:val="000000"/>
        </w:rPr>
      </w:pPr>
      <w:r w:rsidRPr="00C756B2">
        <w:rPr>
          <w:rFonts w:ascii="Arial" w:hAnsi="Arial" w:cs="Arial"/>
          <w:color w:val="000000"/>
          <w:kern w:val="1"/>
        </w:rPr>
        <w:t>O VEREADOR QUE A ESTE SUBSCREVE SOLICITA</w:t>
      </w:r>
      <w:r>
        <w:rPr>
          <w:rFonts w:ascii="Arial" w:hAnsi="Arial" w:cs="Arial"/>
          <w:color w:val="000000"/>
          <w:kern w:val="1"/>
        </w:rPr>
        <w:t>,</w:t>
      </w:r>
      <w:r w:rsidRPr="00C756B2">
        <w:rPr>
          <w:rFonts w:ascii="Arial" w:hAnsi="Arial" w:cs="Arial"/>
          <w:color w:val="000000"/>
          <w:kern w:val="1"/>
        </w:rPr>
        <w:t xml:space="preserve"> </w:t>
      </w:r>
      <w:r w:rsidRPr="00AB0B9A">
        <w:rPr>
          <w:rFonts w:ascii="Arial" w:hAnsi="Arial" w:cs="Arial"/>
          <w:color w:val="000000"/>
          <w:kern w:val="1"/>
        </w:rPr>
        <w:t xml:space="preserve">APÓS TRAMITAÇÃO REGIMENTAL, À MESA DIRETORA DESTA </w:t>
      </w:r>
      <w:r>
        <w:rPr>
          <w:rFonts w:ascii="Arial" w:hAnsi="Arial" w:cs="Arial"/>
          <w:color w:val="000000"/>
          <w:kern w:val="1"/>
        </w:rPr>
        <w:t>EMÉRITA</w:t>
      </w:r>
      <w:r w:rsidRPr="00AB0B9A">
        <w:rPr>
          <w:rFonts w:ascii="Arial" w:hAnsi="Arial" w:cs="Arial"/>
          <w:color w:val="000000"/>
          <w:kern w:val="1"/>
        </w:rPr>
        <w:t xml:space="preserve"> CASA</w:t>
      </w:r>
      <w:r w:rsidRPr="00C756B2">
        <w:rPr>
          <w:rFonts w:ascii="Arial" w:hAnsi="Arial" w:cs="Arial"/>
          <w:color w:val="000000"/>
          <w:kern w:val="1"/>
        </w:rPr>
        <w:t>, QUE SEJA ENVIADA CORRESPONDÊNCIA AO EXMO. SR</w:t>
      </w:r>
      <w:r>
        <w:rPr>
          <w:rFonts w:ascii="Arial" w:hAnsi="Arial" w:cs="Arial"/>
          <w:color w:val="000000"/>
          <w:kern w:val="1"/>
        </w:rPr>
        <w:t>.</w:t>
      </w:r>
      <w:r w:rsidRPr="00C756B2">
        <w:rPr>
          <w:rFonts w:ascii="Arial" w:hAnsi="Arial" w:cs="Arial"/>
          <w:color w:val="000000"/>
          <w:kern w:val="1"/>
        </w:rPr>
        <w:t xml:space="preserve"> PREFEITO</w:t>
      </w:r>
      <w:r>
        <w:rPr>
          <w:rFonts w:ascii="Arial" w:hAnsi="Arial" w:cs="Arial"/>
          <w:color w:val="000000"/>
          <w:kern w:val="1"/>
        </w:rPr>
        <w:t xml:space="preserve"> </w:t>
      </w:r>
      <w:r>
        <w:rPr>
          <w:rFonts w:ascii="Arial" w:hAnsi="Arial" w:cs="Arial"/>
          <w:color w:val="000000"/>
        </w:rPr>
        <w:t>DUÍLIO DE CASTRO FARIA</w:t>
      </w:r>
      <w:r>
        <w:rPr>
          <w:rFonts w:ascii="Arial" w:hAnsi="Arial" w:cs="Arial"/>
          <w:color w:val="000000"/>
          <w:kern w:val="1"/>
        </w:rPr>
        <w:t>, SOLICITANDO PROVIDÊ</w:t>
      </w:r>
      <w:r w:rsidRPr="00C756B2">
        <w:rPr>
          <w:rFonts w:ascii="Arial" w:hAnsi="Arial" w:cs="Arial"/>
          <w:color w:val="000000"/>
          <w:kern w:val="1"/>
        </w:rPr>
        <w:t xml:space="preserve">NCIAS JUNTO </w:t>
      </w:r>
      <w:r>
        <w:rPr>
          <w:rFonts w:ascii="Arial" w:hAnsi="Arial" w:cs="Arial"/>
          <w:color w:val="000000"/>
          <w:kern w:val="1"/>
        </w:rPr>
        <w:t>AO SETOR RESPONSÁVEL,</w:t>
      </w:r>
      <w:r w:rsidR="00300C43">
        <w:rPr>
          <w:rFonts w:ascii="Arial" w:hAnsi="Arial" w:cs="Arial"/>
          <w:color w:val="000000"/>
          <w:kern w:val="1"/>
        </w:rPr>
        <w:t xml:space="preserve"> REITERA O PEDIDO Nº </w:t>
      </w:r>
      <w:r w:rsidR="00EF4B65">
        <w:rPr>
          <w:rFonts w:ascii="Arial" w:hAnsi="Arial" w:cs="Arial"/>
          <w:color w:val="000000"/>
          <w:kern w:val="1"/>
        </w:rPr>
        <w:t>3564</w:t>
      </w:r>
      <w:r w:rsidR="00300C43">
        <w:rPr>
          <w:rFonts w:ascii="Arial" w:hAnsi="Arial" w:cs="Arial"/>
          <w:color w:val="000000"/>
          <w:kern w:val="1"/>
        </w:rPr>
        <w:t xml:space="preserve">/2023 </w:t>
      </w:r>
      <w:r w:rsidR="00AE14DD">
        <w:rPr>
          <w:rFonts w:ascii="Arial" w:hAnsi="Arial" w:cs="Arial"/>
          <w:color w:val="000000"/>
          <w:kern w:val="1"/>
        </w:rPr>
        <w:t xml:space="preserve">REFERENTE </w:t>
      </w:r>
      <w:r w:rsidR="00EF4B65" w:rsidRPr="00EF4B65">
        <w:rPr>
          <w:rFonts w:ascii="Arial" w:hAnsi="Arial" w:cs="Arial"/>
          <w:b/>
          <w:bCs/>
          <w:color w:val="212529"/>
          <w:shd w:val="clear" w:color="auto" w:fill="FFFFFF"/>
        </w:rPr>
        <w:t>LIMPEZA E CAPINA EM TODA EXTENSÃO DA RUA ESPINOSA, BAIRRO PADRE TEODORO.</w:t>
      </w:r>
    </w:p>
    <w:p w14:paraId="5B985B41" w14:textId="77777777" w:rsidR="00920796" w:rsidRDefault="00920796" w:rsidP="00920796">
      <w:pPr>
        <w:pStyle w:val="Recuodecorpodetexto"/>
        <w:spacing w:line="200" w:lineRule="atLeast"/>
        <w:ind w:left="0" w:firstLine="0"/>
        <w:rPr>
          <w:color w:val="000000"/>
          <w:u w:val="single"/>
        </w:rPr>
      </w:pPr>
    </w:p>
    <w:p w14:paraId="7EF1C2C6" w14:textId="77777777" w:rsidR="00920796" w:rsidRDefault="00920796" w:rsidP="00920796">
      <w:pPr>
        <w:pStyle w:val="Recuodecorpodetexto"/>
        <w:spacing w:line="200" w:lineRule="atLeast"/>
        <w:ind w:left="0" w:firstLine="0"/>
        <w:rPr>
          <w:b/>
          <w:color w:val="000000"/>
        </w:rPr>
      </w:pPr>
      <w:r>
        <w:rPr>
          <w:b/>
          <w:color w:val="000000"/>
          <w:u w:val="single"/>
        </w:rPr>
        <w:t>JUSTIFICATIVA</w:t>
      </w:r>
      <w:r>
        <w:rPr>
          <w:b/>
          <w:color w:val="000000"/>
        </w:rPr>
        <w:t>:</w:t>
      </w:r>
    </w:p>
    <w:p w14:paraId="1BCA10EE" w14:textId="77777777" w:rsidR="00920796" w:rsidRDefault="00920796" w:rsidP="00920796">
      <w:pPr>
        <w:pStyle w:val="Recuodecorpodetexto"/>
        <w:spacing w:line="200" w:lineRule="atLeast"/>
        <w:ind w:left="0" w:firstLine="0"/>
        <w:rPr>
          <w:rFonts w:eastAsia="Times New Roman"/>
        </w:rPr>
      </w:pPr>
    </w:p>
    <w:p w14:paraId="31F83CA0" w14:textId="77777777" w:rsidR="00920796" w:rsidRDefault="00920796" w:rsidP="00920796">
      <w:pPr>
        <w:spacing w:line="240" w:lineRule="auto"/>
        <w:rPr>
          <w:rFonts w:eastAsia="Times New Roman"/>
        </w:rPr>
      </w:pPr>
      <w:r>
        <w:rPr>
          <w:rFonts w:eastAsia="Times New Roman"/>
        </w:rPr>
        <w:t>O mato alto e a sujeira acumulada oferecem grande risco aos cidadãos que por ali circulam. Servindo de esconderijo para animais peçonhentos, proliferação de mosquitos vetores de doenças e esconderijos para malfeitores.</w:t>
      </w:r>
    </w:p>
    <w:p w14:paraId="2F93E0E2" w14:textId="77777777" w:rsidR="00920796" w:rsidRDefault="00920796" w:rsidP="00920796">
      <w:pPr>
        <w:spacing w:line="240" w:lineRule="auto"/>
        <w:rPr>
          <w:rFonts w:eastAsia="Times New Roman"/>
        </w:rPr>
      </w:pPr>
      <w:r>
        <w:rPr>
          <w:rFonts w:eastAsia="Times New Roman"/>
        </w:rPr>
        <w:t>Este pedido é para atender aos moradores da via pública em referência.</w:t>
      </w:r>
    </w:p>
    <w:p w14:paraId="5F537C2F" w14:textId="57270907" w:rsidR="008538DC" w:rsidRDefault="008538DC" w:rsidP="00920796">
      <w:pPr>
        <w:pStyle w:val="Standard"/>
        <w:ind w:firstLine="709"/>
        <w:jc w:val="both"/>
        <w:rPr>
          <w:rFonts w:eastAsia="Times New Roman"/>
        </w:rPr>
      </w:pPr>
    </w:p>
    <w:p w14:paraId="68E07E8F" w14:textId="77777777" w:rsidR="008538DC" w:rsidRPr="00343A13" w:rsidRDefault="008538DC" w:rsidP="008538DC">
      <w:pPr>
        <w:rPr>
          <w:rFonts w:eastAsia="Times New Roman"/>
        </w:rPr>
      </w:pPr>
    </w:p>
    <w:p w14:paraId="0764288B" w14:textId="77777777" w:rsidR="008538DC" w:rsidRDefault="008538DC" w:rsidP="008538DC">
      <w:pPr>
        <w:rPr>
          <w:rFonts w:eastAsia="Times New Roman"/>
        </w:rPr>
      </w:pPr>
    </w:p>
    <w:p w14:paraId="287401E3" w14:textId="77777777" w:rsidR="008538DC" w:rsidRDefault="008538DC" w:rsidP="008538DC">
      <w:pPr>
        <w:spacing w:line="200" w:lineRule="atLeast"/>
        <w:ind w:left="-15"/>
        <w:rPr>
          <w:rFonts w:eastAsia="Times New Roman"/>
        </w:rPr>
      </w:pPr>
    </w:p>
    <w:p w14:paraId="05792D72" w14:textId="162F2F5D" w:rsidR="008538DC" w:rsidRDefault="008538DC" w:rsidP="008538DC">
      <w:pPr>
        <w:spacing w:line="200" w:lineRule="atLeast"/>
        <w:jc w:val="center"/>
        <w:rPr>
          <w:rFonts w:eastAsia="Times New Roman"/>
        </w:rPr>
      </w:pPr>
      <w:r>
        <w:rPr>
          <w:rFonts w:eastAsia="Times New Roman"/>
        </w:rPr>
        <w:t xml:space="preserve">Sete Lagoas, </w:t>
      </w:r>
      <w:r w:rsidR="00873A6B">
        <w:rPr>
          <w:rFonts w:eastAsia="Times New Roman"/>
        </w:rPr>
        <w:t>2</w:t>
      </w:r>
      <w:r w:rsidR="00082B4B">
        <w:rPr>
          <w:rFonts w:eastAsia="Times New Roman"/>
        </w:rPr>
        <w:t>4</w:t>
      </w:r>
      <w:r w:rsidR="00F56933">
        <w:rPr>
          <w:rFonts w:eastAsia="Times New Roman"/>
        </w:rPr>
        <w:t xml:space="preserve"> de janeiro de 2024</w:t>
      </w:r>
      <w:r>
        <w:rPr>
          <w:rFonts w:eastAsia="Times New Roman"/>
        </w:rPr>
        <w:t>.</w:t>
      </w:r>
    </w:p>
    <w:p w14:paraId="406DCBA5" w14:textId="77777777" w:rsidR="00A92D6B" w:rsidRDefault="00A92D6B" w:rsidP="00A92D6B">
      <w:pPr>
        <w:spacing w:line="200" w:lineRule="atLeast"/>
        <w:jc w:val="center"/>
        <w:rPr>
          <w:color w:val="000000"/>
        </w:rPr>
      </w:pPr>
    </w:p>
    <w:p w14:paraId="4F2A5481" w14:textId="77777777" w:rsidR="00A92D6B" w:rsidRDefault="00A92D6B" w:rsidP="00A92D6B">
      <w:pPr>
        <w:spacing w:line="200" w:lineRule="atLeast"/>
        <w:jc w:val="center"/>
        <w:rPr>
          <w:color w:val="000000"/>
        </w:rPr>
      </w:pPr>
    </w:p>
    <w:p w14:paraId="6C12B902" w14:textId="66847CA5" w:rsidR="00FB4C5F" w:rsidRPr="009E11B7" w:rsidRDefault="00FB4C5F" w:rsidP="00A92D6B">
      <w:pPr>
        <w:spacing w:line="200" w:lineRule="atLeast"/>
        <w:ind w:firstLine="0"/>
        <w:rPr>
          <w:color w:val="000000"/>
        </w:rPr>
      </w:pPr>
    </w:p>
    <w:p w14:paraId="4FD2D049" w14:textId="0746422A" w:rsidR="0056099E" w:rsidRDefault="00FB4C5F" w:rsidP="00FB4C5F">
      <w:pPr>
        <w:ind w:firstLine="0"/>
      </w:pPr>
      <w:r>
        <w:t xml:space="preserve">                  </w:t>
      </w:r>
      <w:r w:rsidR="000B7DCA">
        <w:t xml:space="preserve">                 </w:t>
      </w:r>
      <w:r w:rsidR="000B7DCA">
        <w:rPr>
          <w:noProof/>
        </w:rPr>
        <w:drawing>
          <wp:inline distT="0" distB="0" distL="0" distR="0" wp14:anchorId="61BAD1DB" wp14:editId="5711A249">
            <wp:extent cx="2943225" cy="857250"/>
            <wp:effectExtent l="0" t="0" r="952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9AE9E" w14:textId="25508095" w:rsidR="000B7DCA" w:rsidRPr="000B7DCA" w:rsidRDefault="000B7DCA" w:rsidP="000B7DCA">
      <w:r>
        <w:t xml:space="preserve">                                   </w:t>
      </w:r>
      <w:r>
        <w:rPr>
          <w:b/>
          <w:sz w:val="22"/>
          <w:szCs w:val="22"/>
        </w:rPr>
        <w:t xml:space="preserve"> </w:t>
      </w:r>
      <w:r w:rsidRPr="0056099E">
        <w:rPr>
          <w:b/>
          <w:sz w:val="22"/>
          <w:szCs w:val="22"/>
        </w:rPr>
        <w:t>RODRIGO BRAGA DA ROCHA</w:t>
      </w:r>
    </w:p>
    <w:p w14:paraId="194CE3AE" w14:textId="7F32E5F2" w:rsidR="00E44FB3" w:rsidRPr="0056099E" w:rsidRDefault="000B7DCA" w:rsidP="00E44FB3">
      <w:pPr>
        <w:jc w:val="center"/>
        <w:rPr>
          <w:b/>
          <w:sz w:val="22"/>
          <w:szCs w:val="22"/>
        </w:rPr>
      </w:pPr>
      <w:r w:rsidRPr="0056099E">
        <w:rPr>
          <w:b/>
          <w:sz w:val="22"/>
          <w:szCs w:val="22"/>
        </w:rPr>
        <w:t>VEREADOR - PV</w:t>
      </w:r>
    </w:p>
    <w:p w14:paraId="0DB1CF63" w14:textId="58F8D360" w:rsidR="0056099E" w:rsidRPr="0056099E" w:rsidRDefault="0056099E" w:rsidP="0056099E">
      <w:pPr>
        <w:jc w:val="center"/>
        <w:rPr>
          <w:b/>
          <w:sz w:val="22"/>
          <w:szCs w:val="22"/>
        </w:rPr>
      </w:pPr>
    </w:p>
    <w:sectPr w:rsidR="0056099E" w:rsidRPr="0056099E" w:rsidSect="00016CD2">
      <w:headerReference w:type="default" r:id="rId8"/>
      <w:footerReference w:type="default" r:id="rId9"/>
      <w:pgSz w:w="11906" w:h="16838"/>
      <w:pgMar w:top="1417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C91F01" w14:textId="77777777" w:rsidR="00ED4CFF" w:rsidRDefault="00ED4CFF" w:rsidP="005F48BC">
      <w:pPr>
        <w:spacing w:line="240" w:lineRule="auto"/>
      </w:pPr>
      <w:r>
        <w:separator/>
      </w:r>
    </w:p>
  </w:endnote>
  <w:endnote w:type="continuationSeparator" w:id="0">
    <w:p w14:paraId="231C52CE" w14:textId="77777777" w:rsidR="00ED4CFF" w:rsidRDefault="00ED4CFF" w:rsidP="005F4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jaVu Sans">
    <w:altName w:val="Verdana"/>
    <w:charset w:val="80"/>
    <w:family w:val="auto"/>
    <w:pitch w:val="variable"/>
  </w:font>
  <w:font w:name="Liberation Serif">
    <w:altName w:val="HGPMinchoE"/>
    <w:charset w:val="80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4D03B3" w14:textId="77777777"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14:paraId="3893C2AB" w14:textId="77777777"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14:paraId="179FEF64" w14:textId="77777777"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9494BA" w14:textId="77777777" w:rsidR="00ED4CFF" w:rsidRDefault="00ED4CFF" w:rsidP="005F48BC">
      <w:pPr>
        <w:spacing w:line="240" w:lineRule="auto"/>
      </w:pPr>
      <w:r>
        <w:separator/>
      </w:r>
    </w:p>
  </w:footnote>
  <w:footnote w:type="continuationSeparator" w:id="0">
    <w:p w14:paraId="31C6ED56" w14:textId="77777777" w:rsidR="00ED4CFF" w:rsidRDefault="00ED4CFF" w:rsidP="005F48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92987707"/>
      <w:docPartObj>
        <w:docPartGallery w:val="Page Numbers (Top of Page)"/>
        <w:docPartUnique/>
      </w:docPartObj>
    </w:sdtPr>
    <w:sdtEndPr/>
    <w:sdtContent>
      <w:p w14:paraId="0C6FC127" w14:textId="77777777"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300" distR="114300" simplePos="0" relativeHeight="251659264" behindDoc="0" locked="0" layoutInCell="1" allowOverlap="1" wp14:anchorId="1578130A" wp14:editId="3A7F2307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3A6F8674" wp14:editId="6385F1D8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6" name="Image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14:paraId="3651AFD6" w14:textId="77777777"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14:paraId="76D38732" w14:textId="77777777" w:rsidR="001C32B8" w:rsidRDefault="00EF4B65">
        <w:pPr>
          <w:pStyle w:val="Cabealho"/>
          <w:jc w:val="right"/>
        </w:pPr>
      </w:p>
    </w:sdtContent>
  </w:sdt>
  <w:p w14:paraId="2BF67CEE" w14:textId="77777777"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 w16cid:durableId="505099400">
    <w:abstractNumId w:val="4"/>
  </w:num>
  <w:num w:numId="2" w16cid:durableId="934169037">
    <w:abstractNumId w:val="11"/>
  </w:num>
  <w:num w:numId="3" w16cid:durableId="1590306649">
    <w:abstractNumId w:val="3"/>
  </w:num>
  <w:num w:numId="4" w16cid:durableId="547453991">
    <w:abstractNumId w:val="7"/>
  </w:num>
  <w:num w:numId="5" w16cid:durableId="2074961213">
    <w:abstractNumId w:val="12"/>
  </w:num>
  <w:num w:numId="6" w16cid:durableId="45510734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52702248">
    <w:abstractNumId w:val="2"/>
  </w:num>
  <w:num w:numId="8" w16cid:durableId="1267423506">
    <w:abstractNumId w:val="1"/>
  </w:num>
  <w:num w:numId="9" w16cid:durableId="1021510727">
    <w:abstractNumId w:val="0"/>
  </w:num>
  <w:num w:numId="10" w16cid:durableId="2111124125">
    <w:abstractNumId w:val="10"/>
  </w:num>
  <w:num w:numId="11" w16cid:durableId="472675575">
    <w:abstractNumId w:val="9"/>
  </w:num>
  <w:num w:numId="12" w16cid:durableId="641081459">
    <w:abstractNumId w:val="5"/>
  </w:num>
  <w:num w:numId="13" w16cid:durableId="115186628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 w16cid:durableId="101885157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 w16cid:durableId="154247529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 w16cid:durableId="106845973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 w16cid:durableId="1368945402">
    <w:abstractNumId w:val="6"/>
  </w:num>
  <w:num w:numId="18" w16cid:durableId="1545633395">
    <w:abstractNumId w:val="8"/>
  </w:num>
  <w:num w:numId="19" w16cid:durableId="1921477677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099E"/>
    <w:rsid w:val="00016CD2"/>
    <w:rsid w:val="00082B4B"/>
    <w:rsid w:val="000B02DF"/>
    <w:rsid w:val="000B3837"/>
    <w:rsid w:val="000B3A13"/>
    <w:rsid w:val="000B7DCA"/>
    <w:rsid w:val="000F334F"/>
    <w:rsid w:val="001043B8"/>
    <w:rsid w:val="00181A2B"/>
    <w:rsid w:val="001C17E1"/>
    <w:rsid w:val="001C32B8"/>
    <w:rsid w:val="001C54D5"/>
    <w:rsid w:val="00234D82"/>
    <w:rsid w:val="00251B96"/>
    <w:rsid w:val="00263BB7"/>
    <w:rsid w:val="002B3D6A"/>
    <w:rsid w:val="002E43A9"/>
    <w:rsid w:val="002F192F"/>
    <w:rsid w:val="00300C43"/>
    <w:rsid w:val="00344886"/>
    <w:rsid w:val="00370BBC"/>
    <w:rsid w:val="003A2B13"/>
    <w:rsid w:val="003F4ACB"/>
    <w:rsid w:val="003F77D1"/>
    <w:rsid w:val="00407362"/>
    <w:rsid w:val="00424C73"/>
    <w:rsid w:val="004A0AB8"/>
    <w:rsid w:val="004D01AD"/>
    <w:rsid w:val="0052193F"/>
    <w:rsid w:val="0053338B"/>
    <w:rsid w:val="00553B5C"/>
    <w:rsid w:val="0056099E"/>
    <w:rsid w:val="005B2295"/>
    <w:rsid w:val="005E0452"/>
    <w:rsid w:val="005E0E47"/>
    <w:rsid w:val="005E2BE1"/>
    <w:rsid w:val="005F48BC"/>
    <w:rsid w:val="00620AA7"/>
    <w:rsid w:val="00650B97"/>
    <w:rsid w:val="00683120"/>
    <w:rsid w:val="006B4177"/>
    <w:rsid w:val="006D3138"/>
    <w:rsid w:val="006F5AF8"/>
    <w:rsid w:val="00756CDA"/>
    <w:rsid w:val="007C74E1"/>
    <w:rsid w:val="007D0485"/>
    <w:rsid w:val="007E697B"/>
    <w:rsid w:val="00817038"/>
    <w:rsid w:val="00836F58"/>
    <w:rsid w:val="008538DC"/>
    <w:rsid w:val="00870D4C"/>
    <w:rsid w:val="00873A6B"/>
    <w:rsid w:val="00881E14"/>
    <w:rsid w:val="008A28BB"/>
    <w:rsid w:val="008A3D23"/>
    <w:rsid w:val="00913D74"/>
    <w:rsid w:val="00920796"/>
    <w:rsid w:val="0093400D"/>
    <w:rsid w:val="0096484A"/>
    <w:rsid w:val="0097200D"/>
    <w:rsid w:val="009E11B7"/>
    <w:rsid w:val="00A25A21"/>
    <w:rsid w:val="00A5274E"/>
    <w:rsid w:val="00A65A9C"/>
    <w:rsid w:val="00A73FC9"/>
    <w:rsid w:val="00A92D6B"/>
    <w:rsid w:val="00AD3026"/>
    <w:rsid w:val="00AE14DD"/>
    <w:rsid w:val="00B12B9C"/>
    <w:rsid w:val="00B138C1"/>
    <w:rsid w:val="00B82565"/>
    <w:rsid w:val="00BD0F70"/>
    <w:rsid w:val="00BD6A3C"/>
    <w:rsid w:val="00C01B99"/>
    <w:rsid w:val="00C14D23"/>
    <w:rsid w:val="00C223D6"/>
    <w:rsid w:val="00C378AB"/>
    <w:rsid w:val="00C5212C"/>
    <w:rsid w:val="00CB277E"/>
    <w:rsid w:val="00CE3ECA"/>
    <w:rsid w:val="00CF40FC"/>
    <w:rsid w:val="00CF76C7"/>
    <w:rsid w:val="00D52C78"/>
    <w:rsid w:val="00D733AB"/>
    <w:rsid w:val="00D82EAF"/>
    <w:rsid w:val="00D92215"/>
    <w:rsid w:val="00DA757B"/>
    <w:rsid w:val="00E04774"/>
    <w:rsid w:val="00E44FB3"/>
    <w:rsid w:val="00E45CC9"/>
    <w:rsid w:val="00E56A89"/>
    <w:rsid w:val="00ED384C"/>
    <w:rsid w:val="00ED4CFF"/>
    <w:rsid w:val="00EF4B65"/>
    <w:rsid w:val="00F15F70"/>
    <w:rsid w:val="00F52C79"/>
    <w:rsid w:val="00F56933"/>
    <w:rsid w:val="00F60B84"/>
    <w:rsid w:val="00F92B73"/>
    <w:rsid w:val="00FA3A9D"/>
    <w:rsid w:val="00FB11B8"/>
    <w:rsid w:val="00FB2887"/>
    <w:rsid w:val="00FB4C5F"/>
    <w:rsid w:val="00FD3D83"/>
    <w:rsid w:val="00FE2BD6"/>
    <w:rsid w:val="00FF6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BDE0079"/>
  <w15:docId w15:val="{A6477448-DAF5-4C06-A0C7-021C46D743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01AD"/>
    <w:pPr>
      <w:spacing w:after="0" w:line="360" w:lineRule="auto"/>
      <w:ind w:firstLine="709"/>
      <w:jc w:val="both"/>
    </w:pPr>
    <w:rPr>
      <w:rFonts w:ascii="Arial" w:hAnsi="Arial" w:cs="Arial"/>
      <w:sz w:val="24"/>
      <w:szCs w:val="24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spacing w:before="240" w:after="480" w:line="240" w:lineRule="auto"/>
      <w:ind w:firstLine="0"/>
      <w:jc w:val="center"/>
      <w:outlineLvl w:val="0"/>
    </w:pPr>
    <w:rPr>
      <w:b/>
      <w:cap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ind w:left="720"/>
      <w:contextualSpacing/>
    </w:p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spacing w:after="960"/>
      <w:ind w:left="4956"/>
    </w:pPr>
    <w:rPr>
      <w:bCs/>
      <w:caps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numPr>
        <w:numId w:val="18"/>
      </w:numPr>
    </w:pPr>
    <w:rPr>
      <w:bCs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ind w:firstLine="0"/>
      <w:jc w:val="center"/>
    </w:pPr>
    <w:rPr>
      <w:b/>
    </w:rPr>
  </w:style>
  <w:style w:type="paragraph" w:customStyle="1" w:styleId="Localedata">
    <w:name w:val="Local e data"/>
    <w:basedOn w:val="Normal"/>
    <w:link w:val="LocaledataChar"/>
    <w:qFormat/>
    <w:rsid w:val="00D52C78"/>
    <w:pPr>
      <w:spacing w:before="240"/>
      <w:ind w:firstLine="0"/>
      <w:jc w:val="center"/>
    </w:pPr>
    <w:rPr>
      <w:bCs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ind w:firstLine="0"/>
      <w:jc w:val="center"/>
    </w:pPr>
    <w:rPr>
      <w:b/>
      <w:caps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  <w:style w:type="paragraph" w:styleId="Recuodecorpodetexto">
    <w:name w:val="Body Text Indent"/>
    <w:basedOn w:val="Normal"/>
    <w:link w:val="RecuodecorpodetextoChar"/>
    <w:semiHidden/>
    <w:unhideWhenUsed/>
    <w:rsid w:val="00A65A9C"/>
    <w:pPr>
      <w:widowControl w:val="0"/>
      <w:suppressAutoHyphens/>
      <w:spacing w:line="240" w:lineRule="auto"/>
      <w:ind w:left="1416" w:firstLine="708"/>
    </w:pPr>
    <w:rPr>
      <w:rFonts w:eastAsia="DejaVu Sans"/>
      <w:kern w:val="2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semiHidden/>
    <w:rsid w:val="00A65A9C"/>
    <w:rPr>
      <w:rFonts w:ascii="Arial" w:eastAsia="DejaVu Sans" w:hAnsi="Arial" w:cs="Arial"/>
      <w:kern w:val="2"/>
      <w:sz w:val="24"/>
      <w:szCs w:val="24"/>
      <w:lang w:eastAsia="pt-BR"/>
    </w:rPr>
  </w:style>
  <w:style w:type="paragraph" w:customStyle="1" w:styleId="Standard">
    <w:name w:val="Standard"/>
    <w:rsid w:val="00A65A9C"/>
    <w:pPr>
      <w:widowControl w:val="0"/>
      <w:suppressAutoHyphens/>
      <w:autoSpaceDN w:val="0"/>
      <w:spacing w:after="0" w:line="240" w:lineRule="auto"/>
    </w:pPr>
    <w:rPr>
      <w:rFonts w:ascii="Liberation Serif" w:eastAsia="DejaVu Sans" w:hAnsi="Liberation Serif" w:cs="DejaVu Sans"/>
      <w:kern w:val="3"/>
      <w:sz w:val="24"/>
      <w:szCs w:val="24"/>
      <w:lang w:eastAsia="zh-CN" w:bidi="hi-IN"/>
    </w:rPr>
  </w:style>
  <w:style w:type="paragraph" w:styleId="NormalWeb">
    <w:name w:val="Normal (Web)"/>
    <w:basedOn w:val="Normal"/>
    <w:uiPriority w:val="99"/>
    <w:semiHidden/>
    <w:unhideWhenUsed/>
    <w:rsid w:val="008538DC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203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20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41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GAB-06\Publica\2%20-%20Juridico\6%20-%20APL%20e%20PLO\05%20-%20Anteprojetos%20e%20Projetos%20de%20Lei%202021\01-%20APL%20-%20Modelo%20com%20estilos%20v2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01- APL - Modelo com estilos v2</Template>
  <TotalTime>1</TotalTime>
  <Pages>1</Pages>
  <Words>143</Words>
  <Characters>777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BRUNA REIS DOS SANTOS</dc:creator>
  <cp:keywords/>
  <dc:description/>
  <cp:lastModifiedBy>CRISTINA MIRIAN DE SOUSA</cp:lastModifiedBy>
  <cp:revision>2</cp:revision>
  <cp:lastPrinted>2024-01-23T17:28:00Z</cp:lastPrinted>
  <dcterms:created xsi:type="dcterms:W3CDTF">2024-01-24T16:42:00Z</dcterms:created>
  <dcterms:modified xsi:type="dcterms:W3CDTF">2024-01-24T16:42:00Z</dcterms:modified>
</cp:coreProperties>
</file>