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5BB7B" w14:textId="77777777" w:rsidR="008538DC" w:rsidRDefault="008538DC" w:rsidP="008538DC">
      <w:pPr>
        <w:pStyle w:val="Cabealho"/>
        <w:spacing w:line="200" w:lineRule="atLeast"/>
        <w:jc w:val="center"/>
        <w:rPr>
          <w:b/>
        </w:rPr>
      </w:pPr>
    </w:p>
    <w:p w14:paraId="129615E2" w14:textId="1AF90649" w:rsidR="008538DC" w:rsidRDefault="008538DC" w:rsidP="008538DC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   </w:t>
      </w:r>
      <w:r>
        <w:rPr>
          <w:rFonts w:eastAsia="Times New Roman"/>
          <w:b/>
        </w:rPr>
        <w:t xml:space="preserve"> /202</w:t>
      </w:r>
      <w:r w:rsidR="00F15F70">
        <w:rPr>
          <w:rFonts w:eastAsia="Times New Roman"/>
          <w:b/>
        </w:rPr>
        <w:t>4</w:t>
      </w:r>
    </w:p>
    <w:p w14:paraId="22D23B6C" w14:textId="77777777" w:rsidR="008538DC" w:rsidRDefault="008538DC" w:rsidP="008538DC">
      <w:pPr>
        <w:spacing w:line="200" w:lineRule="atLeast"/>
        <w:rPr>
          <w:rFonts w:eastAsia="Times New Roman"/>
        </w:rPr>
      </w:pPr>
    </w:p>
    <w:p w14:paraId="763E5A2D" w14:textId="77777777" w:rsidR="008538DC" w:rsidRDefault="008538DC" w:rsidP="008538DC">
      <w:pPr>
        <w:spacing w:line="200" w:lineRule="atLeast"/>
        <w:rPr>
          <w:rFonts w:eastAsia="Times New Roman"/>
        </w:rPr>
      </w:pPr>
    </w:p>
    <w:p w14:paraId="5116562D" w14:textId="77777777" w:rsidR="008538DC" w:rsidRDefault="008538DC" w:rsidP="008538DC">
      <w:pPr>
        <w:rPr>
          <w:rFonts w:eastAsia="Times New Roman"/>
        </w:rPr>
      </w:pPr>
    </w:p>
    <w:p w14:paraId="60F4D07E" w14:textId="77777777" w:rsidR="008538DC" w:rsidRDefault="008538DC" w:rsidP="008538DC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2AEF4AF1" w14:textId="3A5A21E2" w:rsidR="008538DC" w:rsidRDefault="008538DC" w:rsidP="008538DC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391AB8DF" w14:textId="77777777" w:rsidR="008538DC" w:rsidRDefault="008538DC" w:rsidP="008538DC">
      <w:pPr>
        <w:rPr>
          <w:b/>
        </w:rPr>
      </w:pPr>
    </w:p>
    <w:p w14:paraId="51331B20" w14:textId="77777777" w:rsidR="008538DC" w:rsidRPr="00C756B2" w:rsidRDefault="008538DC" w:rsidP="008538DC">
      <w:pPr>
        <w:spacing w:line="200" w:lineRule="atLeast"/>
        <w:rPr>
          <w:color w:val="000000"/>
        </w:rPr>
      </w:pPr>
    </w:p>
    <w:p w14:paraId="30A48BD8" w14:textId="77777777" w:rsidR="008538DC" w:rsidRPr="00024CFE" w:rsidRDefault="008538DC" w:rsidP="008538DC">
      <w:pPr>
        <w:spacing w:line="200" w:lineRule="atLeast"/>
        <w:rPr>
          <w:color w:val="000000"/>
        </w:rPr>
      </w:pPr>
    </w:p>
    <w:p w14:paraId="3395A28E" w14:textId="77777777" w:rsidR="008538DC" w:rsidRDefault="008538DC" w:rsidP="008538DC">
      <w:pPr>
        <w:spacing w:line="200" w:lineRule="atLeast"/>
        <w:ind w:left="-15" w:firstLine="724"/>
        <w:rPr>
          <w:color w:val="000000"/>
        </w:rPr>
      </w:pPr>
    </w:p>
    <w:p w14:paraId="352EB311" w14:textId="5ADED405" w:rsidR="00920796" w:rsidRDefault="00873A6B" w:rsidP="00DB6615">
      <w:pPr>
        <w:spacing w:line="240" w:lineRule="auto"/>
        <w:ind w:firstLine="0"/>
        <w:rPr>
          <w:color w:val="000000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PREFEITO</w:t>
      </w:r>
      <w:r>
        <w:rPr>
          <w:color w:val="000000"/>
          <w:kern w:val="1"/>
        </w:rPr>
        <w:t xml:space="preserve"> </w:t>
      </w:r>
      <w:r>
        <w:rPr>
          <w:color w:val="000000"/>
        </w:rPr>
        <w:t>DUÍLIO DE CASTRO FARIA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>AO SETOR RESPONSÁVEL,</w:t>
      </w:r>
      <w:r w:rsidR="00300C43">
        <w:rPr>
          <w:color w:val="000000"/>
          <w:kern w:val="1"/>
        </w:rPr>
        <w:t xml:space="preserve"> REITERA O PEDIDO Nº </w:t>
      </w:r>
      <w:r w:rsidR="00DB6615">
        <w:rPr>
          <w:color w:val="000000"/>
          <w:kern w:val="1"/>
        </w:rPr>
        <w:t>3578/2023</w:t>
      </w:r>
      <w:r w:rsidR="00300C43">
        <w:rPr>
          <w:color w:val="000000"/>
          <w:kern w:val="1"/>
        </w:rPr>
        <w:t xml:space="preserve"> </w:t>
      </w:r>
      <w:r w:rsidR="00AE14DD">
        <w:rPr>
          <w:color w:val="000000"/>
          <w:kern w:val="1"/>
        </w:rPr>
        <w:t xml:space="preserve">REFERENTE </w:t>
      </w:r>
      <w:r w:rsidR="00DB6615" w:rsidRPr="00DB6615">
        <w:rPr>
          <w:b/>
          <w:bCs/>
          <w:color w:val="212529"/>
        </w:rPr>
        <w:t>LIMPEZA E CAPINA EM TODA EXTENSÃO DA RUA PATROCÍNIO, BAIRRO PADRE TEODORO.</w:t>
      </w:r>
    </w:p>
    <w:p w14:paraId="5B985B41" w14:textId="77777777" w:rsidR="00920796" w:rsidRDefault="00920796" w:rsidP="00920796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7EF1C2C6" w14:textId="77777777" w:rsidR="00920796" w:rsidRDefault="00920796" w:rsidP="00920796">
      <w:pPr>
        <w:pStyle w:val="Recuodecorpodetexto"/>
        <w:spacing w:line="200" w:lineRule="atLeast"/>
        <w:ind w:left="0" w:firstLine="0"/>
        <w:rPr>
          <w:b/>
          <w:color w:val="000000"/>
        </w:rPr>
      </w:pPr>
      <w:r>
        <w:rPr>
          <w:b/>
          <w:color w:val="000000"/>
          <w:u w:val="single"/>
        </w:rPr>
        <w:t>JUSTIFICATIVA</w:t>
      </w:r>
      <w:r>
        <w:rPr>
          <w:b/>
          <w:color w:val="000000"/>
        </w:rPr>
        <w:t>:</w:t>
      </w:r>
    </w:p>
    <w:p w14:paraId="1BCA10EE" w14:textId="77777777" w:rsidR="00920796" w:rsidRDefault="00920796" w:rsidP="00920796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1F83CA0" w14:textId="77777777" w:rsidR="00920796" w:rsidRDefault="00920796" w:rsidP="00920796">
      <w:pPr>
        <w:spacing w:line="240" w:lineRule="auto"/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malfeitores.</w:t>
      </w:r>
    </w:p>
    <w:p w14:paraId="2F93E0E2" w14:textId="77777777" w:rsidR="00920796" w:rsidRDefault="00920796" w:rsidP="00920796">
      <w:pPr>
        <w:spacing w:line="240" w:lineRule="auto"/>
        <w:rPr>
          <w:rFonts w:eastAsia="Times New Roman"/>
        </w:rPr>
      </w:pPr>
      <w:r>
        <w:rPr>
          <w:rFonts w:eastAsia="Times New Roman"/>
        </w:rPr>
        <w:t>Este pedido é para atender aos moradores da via pública em referência.</w:t>
      </w:r>
    </w:p>
    <w:p w14:paraId="5F537C2F" w14:textId="57270907" w:rsidR="008538DC" w:rsidRDefault="008538DC" w:rsidP="00920796">
      <w:pPr>
        <w:pStyle w:val="Standard"/>
        <w:ind w:firstLine="709"/>
        <w:jc w:val="both"/>
        <w:rPr>
          <w:rFonts w:eastAsia="Times New Roman"/>
        </w:rPr>
      </w:pPr>
    </w:p>
    <w:p w14:paraId="68E07E8F" w14:textId="77777777" w:rsidR="008538DC" w:rsidRPr="00343A13" w:rsidRDefault="008538DC" w:rsidP="008538DC">
      <w:pPr>
        <w:rPr>
          <w:rFonts w:eastAsia="Times New Roman"/>
        </w:rPr>
      </w:pPr>
    </w:p>
    <w:p w14:paraId="0764288B" w14:textId="77777777" w:rsidR="008538DC" w:rsidRDefault="008538DC" w:rsidP="008538DC">
      <w:pPr>
        <w:rPr>
          <w:rFonts w:eastAsia="Times New Roman"/>
        </w:rPr>
      </w:pPr>
    </w:p>
    <w:p w14:paraId="287401E3" w14:textId="77777777" w:rsidR="008538DC" w:rsidRDefault="008538DC" w:rsidP="008538DC">
      <w:pPr>
        <w:spacing w:line="200" w:lineRule="atLeast"/>
        <w:ind w:left="-15"/>
        <w:rPr>
          <w:rFonts w:eastAsia="Times New Roman"/>
        </w:rPr>
      </w:pPr>
    </w:p>
    <w:p w14:paraId="05792D72" w14:textId="162F2F5D" w:rsidR="008538DC" w:rsidRDefault="008538DC" w:rsidP="008538DC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 xml:space="preserve">Sete Lagoas, </w:t>
      </w:r>
      <w:r w:rsidR="00873A6B">
        <w:rPr>
          <w:rFonts w:eastAsia="Times New Roman"/>
        </w:rPr>
        <w:t>2</w:t>
      </w:r>
      <w:r w:rsidR="00082B4B">
        <w:rPr>
          <w:rFonts w:eastAsia="Times New Roman"/>
        </w:rPr>
        <w:t>4</w:t>
      </w:r>
      <w:r w:rsidR="00F56933">
        <w:rPr>
          <w:rFonts w:eastAsia="Times New Roman"/>
        </w:rPr>
        <w:t xml:space="preserve"> de janeiro de 2024</w:t>
      </w:r>
      <w:r>
        <w:rPr>
          <w:rFonts w:eastAsia="Times New Roman"/>
        </w:rPr>
        <w:t>.</w:t>
      </w:r>
    </w:p>
    <w:p w14:paraId="406DCBA5" w14:textId="77777777" w:rsidR="00A92D6B" w:rsidRDefault="00A92D6B" w:rsidP="00A92D6B">
      <w:pPr>
        <w:spacing w:line="200" w:lineRule="atLeast"/>
        <w:jc w:val="center"/>
        <w:rPr>
          <w:color w:val="000000"/>
        </w:rPr>
      </w:pPr>
    </w:p>
    <w:p w14:paraId="4F2A5481" w14:textId="77777777" w:rsidR="00A92D6B" w:rsidRDefault="00A92D6B" w:rsidP="00A92D6B">
      <w:pPr>
        <w:spacing w:line="200" w:lineRule="atLeast"/>
        <w:jc w:val="center"/>
        <w:rPr>
          <w:color w:val="000000"/>
        </w:rPr>
      </w:pPr>
    </w:p>
    <w:p w14:paraId="6C12B902" w14:textId="66847CA5" w:rsidR="00FB4C5F" w:rsidRPr="009E11B7" w:rsidRDefault="00FB4C5F" w:rsidP="00A92D6B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91F01" w14:textId="77777777" w:rsidR="00ED4CFF" w:rsidRDefault="00ED4CFF" w:rsidP="005F48BC">
      <w:pPr>
        <w:spacing w:line="240" w:lineRule="auto"/>
      </w:pPr>
      <w:r>
        <w:separator/>
      </w:r>
    </w:p>
  </w:endnote>
  <w:endnote w:type="continuationSeparator" w:id="0">
    <w:p w14:paraId="231C52CE" w14:textId="77777777" w:rsidR="00ED4CFF" w:rsidRDefault="00ED4CFF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80"/>
    <w:family w:val="auto"/>
    <w:pitch w:val="variable"/>
  </w:font>
  <w:font w:name="Liberation Serif">
    <w:altName w:val="HGPMinchoE"/>
    <w:charset w:val="8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494BA" w14:textId="77777777" w:rsidR="00ED4CFF" w:rsidRDefault="00ED4CFF" w:rsidP="005F48BC">
      <w:pPr>
        <w:spacing w:line="240" w:lineRule="auto"/>
      </w:pPr>
      <w:r>
        <w:separator/>
      </w:r>
    </w:p>
  </w:footnote>
  <w:footnote w:type="continuationSeparator" w:id="0">
    <w:p w14:paraId="31C6ED56" w14:textId="77777777" w:rsidR="00ED4CFF" w:rsidRDefault="00ED4CFF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DB6615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82B4B"/>
    <w:rsid w:val="000B02DF"/>
    <w:rsid w:val="000B3837"/>
    <w:rsid w:val="000B3A13"/>
    <w:rsid w:val="000B7DCA"/>
    <w:rsid w:val="000F334F"/>
    <w:rsid w:val="001043B8"/>
    <w:rsid w:val="00181A2B"/>
    <w:rsid w:val="001C17E1"/>
    <w:rsid w:val="001C32B8"/>
    <w:rsid w:val="001C54D5"/>
    <w:rsid w:val="00234D82"/>
    <w:rsid w:val="00251B96"/>
    <w:rsid w:val="00263BB7"/>
    <w:rsid w:val="002B3D6A"/>
    <w:rsid w:val="002E43A9"/>
    <w:rsid w:val="002F192F"/>
    <w:rsid w:val="00300C43"/>
    <w:rsid w:val="00344886"/>
    <w:rsid w:val="00370BBC"/>
    <w:rsid w:val="003A2B13"/>
    <w:rsid w:val="003F4ACB"/>
    <w:rsid w:val="003F77D1"/>
    <w:rsid w:val="00407362"/>
    <w:rsid w:val="00424C73"/>
    <w:rsid w:val="004A0AB8"/>
    <w:rsid w:val="004D01AD"/>
    <w:rsid w:val="0052193F"/>
    <w:rsid w:val="0053338B"/>
    <w:rsid w:val="00553B5C"/>
    <w:rsid w:val="0056099E"/>
    <w:rsid w:val="005B2295"/>
    <w:rsid w:val="005E0452"/>
    <w:rsid w:val="005E0E47"/>
    <w:rsid w:val="005E2BE1"/>
    <w:rsid w:val="005F48BC"/>
    <w:rsid w:val="00620AA7"/>
    <w:rsid w:val="00650B97"/>
    <w:rsid w:val="00683120"/>
    <w:rsid w:val="006B4177"/>
    <w:rsid w:val="006D3138"/>
    <w:rsid w:val="006F5AF8"/>
    <w:rsid w:val="00756CDA"/>
    <w:rsid w:val="007C45AE"/>
    <w:rsid w:val="007C74E1"/>
    <w:rsid w:val="007D0485"/>
    <w:rsid w:val="007E697B"/>
    <w:rsid w:val="00817038"/>
    <w:rsid w:val="00836F58"/>
    <w:rsid w:val="008538DC"/>
    <w:rsid w:val="00870D4C"/>
    <w:rsid w:val="00873A6B"/>
    <w:rsid w:val="00881E14"/>
    <w:rsid w:val="008A28BB"/>
    <w:rsid w:val="008A3D23"/>
    <w:rsid w:val="00913D74"/>
    <w:rsid w:val="00920796"/>
    <w:rsid w:val="0093400D"/>
    <w:rsid w:val="0096484A"/>
    <w:rsid w:val="0097200D"/>
    <w:rsid w:val="009E11B7"/>
    <w:rsid w:val="00A25A21"/>
    <w:rsid w:val="00A5274E"/>
    <w:rsid w:val="00A65A9C"/>
    <w:rsid w:val="00A73FC9"/>
    <w:rsid w:val="00A92D6B"/>
    <w:rsid w:val="00AD3026"/>
    <w:rsid w:val="00AE14DD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B277E"/>
    <w:rsid w:val="00CE3ECA"/>
    <w:rsid w:val="00CF40FC"/>
    <w:rsid w:val="00CF76C7"/>
    <w:rsid w:val="00D52C78"/>
    <w:rsid w:val="00D733AB"/>
    <w:rsid w:val="00D82EAF"/>
    <w:rsid w:val="00D92215"/>
    <w:rsid w:val="00DA757B"/>
    <w:rsid w:val="00DB6615"/>
    <w:rsid w:val="00E04774"/>
    <w:rsid w:val="00E44FB3"/>
    <w:rsid w:val="00E45CC9"/>
    <w:rsid w:val="00E56A89"/>
    <w:rsid w:val="00ED384C"/>
    <w:rsid w:val="00ED4CFF"/>
    <w:rsid w:val="00F15F70"/>
    <w:rsid w:val="00F52C79"/>
    <w:rsid w:val="00F56933"/>
    <w:rsid w:val="00F60B84"/>
    <w:rsid w:val="00F92B7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A6477448-DAF5-4C06-A0C7-021C46D74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semiHidden/>
    <w:unhideWhenUsed/>
    <w:rsid w:val="008538DC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1</Pages>
  <Words>144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2024-01-23T17:28:00Z</cp:lastPrinted>
  <dcterms:created xsi:type="dcterms:W3CDTF">2024-01-24T16:36:00Z</dcterms:created>
  <dcterms:modified xsi:type="dcterms:W3CDTF">2024-01-24T16:36:00Z</dcterms:modified>
</cp:coreProperties>
</file>