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06DEE4F8" w14:textId="77777777" w:rsidR="007C45AE" w:rsidRPr="007C45AE" w:rsidRDefault="00873A6B" w:rsidP="007C45AE">
      <w:pPr>
        <w:spacing w:line="240" w:lineRule="auto"/>
        <w:ind w:firstLine="0"/>
        <w:jc w:val="left"/>
        <w:rPr>
          <w:rFonts w:eastAsia="Times New Roman"/>
          <w:b/>
          <w:bCs/>
          <w:color w:val="212529"/>
          <w:lang w:eastAsia="pt-BR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>DUÍLIO DE CASTRO FARIA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>AO SETOR RESPONSÁVEL,</w:t>
      </w:r>
      <w:r w:rsidR="00300C43">
        <w:rPr>
          <w:color w:val="000000"/>
          <w:kern w:val="1"/>
        </w:rPr>
        <w:t xml:space="preserve"> REITERA O PEDIDO Nº </w:t>
      </w:r>
      <w:r w:rsidR="007C45AE">
        <w:rPr>
          <w:color w:val="000000"/>
          <w:kern w:val="1"/>
        </w:rPr>
        <w:t>532/2021</w:t>
      </w:r>
      <w:r w:rsidR="00300C43">
        <w:rPr>
          <w:color w:val="000000"/>
          <w:kern w:val="1"/>
        </w:rPr>
        <w:t xml:space="preserve"> </w:t>
      </w:r>
      <w:r w:rsidR="00AE14DD">
        <w:rPr>
          <w:color w:val="000000"/>
          <w:kern w:val="1"/>
        </w:rPr>
        <w:t xml:space="preserve">REFERENTE </w:t>
      </w:r>
      <w:r w:rsidR="007C45AE" w:rsidRPr="007C45AE">
        <w:rPr>
          <w:rFonts w:eastAsia="Times New Roman"/>
          <w:b/>
          <w:bCs/>
          <w:color w:val="212529"/>
          <w:lang w:eastAsia="pt-BR"/>
        </w:rPr>
        <w:t>LIMPEZA E CAPINA EM TODA EXTENSÃO DA RUA ANDRELÂNDIA, BAIRRO PADRE TEODORO.</w:t>
      </w:r>
    </w:p>
    <w:p w14:paraId="352EB311" w14:textId="3002A50F" w:rsidR="00920796" w:rsidRDefault="00920796" w:rsidP="007C45AE">
      <w:pPr>
        <w:pStyle w:val="Standard"/>
        <w:ind w:firstLine="709"/>
        <w:jc w:val="both"/>
        <w:rPr>
          <w:color w:val="000000"/>
        </w:rPr>
      </w:pPr>
    </w:p>
    <w:p w14:paraId="5B985B41" w14:textId="77777777" w:rsidR="00920796" w:rsidRDefault="00920796" w:rsidP="00920796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EF1C2C6" w14:textId="77777777" w:rsidR="00920796" w:rsidRDefault="00920796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BCA10EE" w14:textId="77777777" w:rsidR="00920796" w:rsidRDefault="00920796" w:rsidP="0092079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1F83CA0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2F93E0E2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Este pedido é para atender aos moradores da via pública em referência.</w:t>
      </w:r>
    </w:p>
    <w:p w14:paraId="5F537C2F" w14:textId="57270907" w:rsidR="008538DC" w:rsidRDefault="008538DC" w:rsidP="00920796">
      <w:pPr>
        <w:pStyle w:val="Standard"/>
        <w:ind w:firstLine="709"/>
        <w:jc w:val="both"/>
        <w:rPr>
          <w:rFonts w:eastAsia="Times New Roman"/>
        </w:rPr>
      </w:pP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162F2F5D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082B4B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7C45AE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2B4B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D3138"/>
    <w:rsid w:val="006F5AF8"/>
    <w:rsid w:val="00756CDA"/>
    <w:rsid w:val="007C45AE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20796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AE14DD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144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2024-01-23T17:28:00Z</cp:lastPrinted>
  <dcterms:created xsi:type="dcterms:W3CDTF">2024-01-24T16:26:00Z</dcterms:created>
  <dcterms:modified xsi:type="dcterms:W3CDTF">2024-01-24T16:26:00Z</dcterms:modified>
</cp:coreProperties>
</file>