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81C8D" w14:textId="77777777" w:rsidR="003B27B4" w:rsidRDefault="00370BBC" w:rsidP="003B27B4">
      <w:pPr>
        <w:pStyle w:val="Cabealho"/>
        <w:spacing w:line="200" w:lineRule="atLeast"/>
        <w:jc w:val="center"/>
        <w:rPr>
          <w:b/>
        </w:rPr>
      </w:pPr>
      <w:r>
        <w:rPr>
          <w:color w:val="000000"/>
        </w:rPr>
        <w:t xml:space="preserve"> </w:t>
      </w:r>
    </w:p>
    <w:p w14:paraId="01AC1250" w14:textId="3ACDC193" w:rsidR="003B27B4" w:rsidRDefault="003B27B4" w:rsidP="003B27B4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</w:t>
      </w:r>
      <w:r>
        <w:rPr>
          <w:rFonts w:eastAsia="Times New Roman"/>
          <w:b/>
        </w:rPr>
        <w:t xml:space="preserve"> /202</w:t>
      </w:r>
      <w:r w:rsidR="00F13631">
        <w:rPr>
          <w:rFonts w:eastAsia="Times New Roman"/>
          <w:b/>
        </w:rPr>
        <w:t>4</w:t>
      </w:r>
    </w:p>
    <w:p w14:paraId="4147264F" w14:textId="77777777" w:rsidR="003B27B4" w:rsidRDefault="003B27B4" w:rsidP="003B27B4">
      <w:pPr>
        <w:spacing w:line="200" w:lineRule="atLeast"/>
        <w:rPr>
          <w:rFonts w:eastAsia="Times New Roman"/>
        </w:rPr>
      </w:pPr>
    </w:p>
    <w:p w14:paraId="619574B9" w14:textId="77777777" w:rsidR="003B27B4" w:rsidRDefault="003B27B4" w:rsidP="003B27B4">
      <w:pPr>
        <w:spacing w:line="200" w:lineRule="atLeast"/>
        <w:rPr>
          <w:rFonts w:eastAsia="Times New Roman"/>
        </w:rPr>
      </w:pPr>
    </w:p>
    <w:p w14:paraId="3DABCDC0" w14:textId="77777777" w:rsidR="003B27B4" w:rsidRDefault="003B27B4" w:rsidP="003B27B4">
      <w:pPr>
        <w:rPr>
          <w:rFonts w:eastAsia="Times New Roman"/>
        </w:rPr>
      </w:pPr>
    </w:p>
    <w:p w14:paraId="030111D9" w14:textId="77777777" w:rsidR="003B27B4" w:rsidRDefault="003B27B4" w:rsidP="003B27B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5B16762A" w14:textId="13655F24" w:rsidR="003B27B4" w:rsidRDefault="003B27B4" w:rsidP="003B27B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07C01C47" w14:textId="77777777" w:rsidR="003B27B4" w:rsidRDefault="003B27B4" w:rsidP="003B27B4">
      <w:pPr>
        <w:rPr>
          <w:b/>
        </w:rPr>
      </w:pPr>
    </w:p>
    <w:p w14:paraId="7009934D" w14:textId="77777777" w:rsidR="003B27B4" w:rsidRPr="00C756B2" w:rsidRDefault="003B27B4" w:rsidP="003B27B4">
      <w:pPr>
        <w:spacing w:line="200" w:lineRule="atLeast"/>
        <w:rPr>
          <w:color w:val="000000"/>
        </w:rPr>
      </w:pPr>
    </w:p>
    <w:p w14:paraId="3A64E410" w14:textId="77777777" w:rsidR="003B27B4" w:rsidRPr="00024CFE" w:rsidRDefault="003B27B4" w:rsidP="003B27B4">
      <w:pPr>
        <w:spacing w:line="200" w:lineRule="atLeast"/>
        <w:rPr>
          <w:color w:val="000000"/>
        </w:rPr>
      </w:pPr>
    </w:p>
    <w:p w14:paraId="4B8E13A7" w14:textId="77777777" w:rsidR="003B27B4" w:rsidRDefault="003B27B4" w:rsidP="003B27B4">
      <w:pPr>
        <w:spacing w:line="200" w:lineRule="atLeast"/>
        <w:ind w:left="-15" w:firstLine="724"/>
        <w:rPr>
          <w:color w:val="000000"/>
        </w:rPr>
      </w:pPr>
    </w:p>
    <w:p w14:paraId="631CDF0B" w14:textId="77777777" w:rsidR="00784652" w:rsidRPr="00784652" w:rsidRDefault="00A13433" w:rsidP="00784652">
      <w:pPr>
        <w:spacing w:line="240" w:lineRule="auto"/>
        <w:ind w:firstLine="0"/>
        <w:rPr>
          <w:rFonts w:ascii="Segoe UI" w:eastAsia="Times New Roman" w:hAnsi="Segoe UI" w:cs="Segoe UI"/>
          <w:b/>
          <w:bCs/>
          <w:color w:val="212529"/>
          <w:lang w:eastAsia="pt-BR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 xml:space="preserve">. </w:t>
      </w:r>
      <w:r w:rsidRPr="00C756B2">
        <w:rPr>
          <w:color w:val="000000"/>
          <w:kern w:val="1"/>
        </w:rPr>
        <w:t>PREFEITO</w:t>
      </w:r>
      <w:r>
        <w:rPr>
          <w:color w:val="000000"/>
          <w:kern w:val="1"/>
        </w:rPr>
        <w:t xml:space="preserve"> DUÍLIO DE CASTRO FARIA,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4F0C3C" w:rsidRPr="00784652">
        <w:rPr>
          <w:color w:val="000000"/>
          <w:kern w:val="1"/>
        </w:rPr>
        <w:t xml:space="preserve">REITERA O PEDIDO DE Nº </w:t>
      </w:r>
      <w:r w:rsidR="00784652" w:rsidRPr="00784652">
        <w:rPr>
          <w:color w:val="000000"/>
          <w:kern w:val="1"/>
        </w:rPr>
        <w:t>577/2021</w:t>
      </w:r>
      <w:r w:rsidR="004F0C3C" w:rsidRPr="00784652">
        <w:rPr>
          <w:color w:val="000000"/>
          <w:kern w:val="1"/>
        </w:rPr>
        <w:t xml:space="preserve"> REFERENTE</w:t>
      </w:r>
      <w:r w:rsidR="004F0C3C" w:rsidRPr="004F0C3C">
        <w:rPr>
          <w:b/>
          <w:bCs/>
          <w:color w:val="000000"/>
          <w:kern w:val="1"/>
        </w:rPr>
        <w:t xml:space="preserve"> </w:t>
      </w:r>
      <w:r w:rsidR="00784652" w:rsidRPr="00784652">
        <w:rPr>
          <w:rFonts w:ascii="Segoe UI" w:eastAsia="Times New Roman" w:hAnsi="Segoe UI" w:cs="Segoe UI"/>
          <w:b/>
          <w:bCs/>
          <w:color w:val="212529"/>
          <w:lang w:eastAsia="pt-BR"/>
        </w:rPr>
        <w:t>TAPAR OS BURACOS, EM TODA EXTENSÃO DA RUA MATEUS LEME, BAIRRO PADRE TEODORO.</w:t>
      </w:r>
    </w:p>
    <w:p w14:paraId="699A8B09" w14:textId="65A58B3A" w:rsidR="003B27B4" w:rsidRDefault="003B27B4" w:rsidP="00784652">
      <w:pPr>
        <w:pStyle w:val="Standard"/>
        <w:ind w:firstLine="709"/>
        <w:jc w:val="both"/>
        <w:rPr>
          <w:color w:val="000000"/>
          <w:u w:val="single"/>
        </w:rPr>
      </w:pPr>
    </w:p>
    <w:p w14:paraId="68D4CA9C" w14:textId="77777777" w:rsidR="003B27B4" w:rsidRPr="00C756B2" w:rsidRDefault="003B27B4" w:rsidP="003B27B4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466DA38E" w14:textId="77777777" w:rsidR="003B27B4" w:rsidRPr="007B019A" w:rsidRDefault="003B27B4" w:rsidP="003B27B4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49D5F7FC" w14:textId="4FC1877E" w:rsidR="00A13433" w:rsidRPr="00784652" w:rsidRDefault="004F0C3C" w:rsidP="00784652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L</w:t>
      </w:r>
      <w:r w:rsidR="001E0AA7">
        <w:rPr>
          <w:color w:val="000000"/>
          <w:shd w:val="clear" w:color="auto" w:fill="FFFFFF"/>
        </w:rPr>
        <w:t>ocal encontra-se em péssima situação,</w:t>
      </w:r>
      <w:r>
        <w:rPr>
          <w:color w:val="000000"/>
          <w:shd w:val="clear" w:color="auto" w:fill="FFFFFF"/>
        </w:rPr>
        <w:t xml:space="preserve"> com </w:t>
      </w:r>
      <w:r w:rsidR="00784652">
        <w:rPr>
          <w:color w:val="000000"/>
          <w:shd w:val="clear" w:color="auto" w:fill="FFFFFF"/>
        </w:rPr>
        <w:t xml:space="preserve">muitos buracos </w:t>
      </w:r>
      <w:r w:rsidR="00A13433">
        <w:rPr>
          <w:color w:val="000000"/>
          <w:shd w:val="clear" w:color="auto" w:fill="FFFFFF"/>
        </w:rPr>
        <w:t xml:space="preserve">atrapalhando </w:t>
      </w:r>
      <w:r w:rsidR="00784652">
        <w:rPr>
          <w:color w:val="000000"/>
          <w:shd w:val="clear" w:color="auto" w:fill="FFFFFF"/>
        </w:rPr>
        <w:t>o tráfego e podendo ocorrer acidentes no local.</w:t>
      </w:r>
    </w:p>
    <w:p w14:paraId="04AB9FC4" w14:textId="77777777" w:rsidR="003B27B4" w:rsidRPr="0021198B" w:rsidRDefault="003B27B4" w:rsidP="003B27B4">
      <w:pPr>
        <w:ind w:firstLine="0"/>
        <w:rPr>
          <w:rFonts w:eastAsia="Times New Roman"/>
        </w:rPr>
      </w:pPr>
    </w:p>
    <w:p w14:paraId="471CC74B" w14:textId="3F325693" w:rsidR="003B27B4" w:rsidRDefault="003B27B4" w:rsidP="003B27B4">
      <w:pPr>
        <w:spacing w:line="200" w:lineRule="atLeast"/>
        <w:rPr>
          <w:rFonts w:eastAsia="Times New Roman"/>
        </w:rPr>
      </w:pPr>
    </w:p>
    <w:p w14:paraId="09300CBD" w14:textId="77777777" w:rsidR="003B27B4" w:rsidRDefault="003B27B4" w:rsidP="003B27B4">
      <w:pPr>
        <w:spacing w:line="200" w:lineRule="atLeast"/>
        <w:rPr>
          <w:rFonts w:eastAsia="Times New Roman"/>
        </w:rPr>
      </w:pPr>
    </w:p>
    <w:p w14:paraId="36165EB7" w14:textId="674E5119" w:rsidR="003B27B4" w:rsidRDefault="003B27B4" w:rsidP="003B27B4">
      <w:pPr>
        <w:spacing w:line="200" w:lineRule="atLeast"/>
        <w:jc w:val="center"/>
        <w:rPr>
          <w:rFonts w:eastAsia="Times New Roman"/>
          <w:kern w:val="2"/>
          <w:lang w:eastAsia="pt-BR"/>
        </w:rPr>
      </w:pPr>
      <w:r>
        <w:rPr>
          <w:rFonts w:eastAsia="Times New Roman"/>
        </w:rPr>
        <w:t xml:space="preserve">Sete Lagoas, </w:t>
      </w:r>
      <w:r w:rsidR="00A13433">
        <w:rPr>
          <w:rFonts w:eastAsia="Times New Roman"/>
        </w:rPr>
        <w:t>2</w:t>
      </w:r>
      <w:r w:rsidR="00784652">
        <w:rPr>
          <w:rFonts w:eastAsia="Times New Roman"/>
        </w:rPr>
        <w:t>4</w:t>
      </w:r>
      <w:r>
        <w:rPr>
          <w:rFonts w:eastAsia="Times New Roman"/>
        </w:rPr>
        <w:t xml:space="preserve"> de </w:t>
      </w:r>
      <w:proofErr w:type="gramStart"/>
      <w:r w:rsidR="001E0AA7">
        <w:rPr>
          <w:rFonts w:eastAsia="Times New Roman"/>
        </w:rPr>
        <w:t>Janeiro</w:t>
      </w:r>
      <w:proofErr w:type="gramEnd"/>
      <w:r>
        <w:rPr>
          <w:rFonts w:eastAsia="Times New Roman"/>
        </w:rPr>
        <w:t xml:space="preserve"> de 202</w:t>
      </w:r>
      <w:r w:rsidR="001E0AA7">
        <w:rPr>
          <w:rFonts w:eastAsia="Times New Roman"/>
        </w:rPr>
        <w:t>4</w:t>
      </w:r>
      <w:r>
        <w:rPr>
          <w:rFonts w:eastAsia="Times New Roman"/>
        </w:rPr>
        <w:t>.</w:t>
      </w:r>
    </w:p>
    <w:p w14:paraId="1D7547CA" w14:textId="152ECB1A" w:rsidR="0052193F" w:rsidRDefault="0052193F" w:rsidP="00370BBC">
      <w:pPr>
        <w:spacing w:line="200" w:lineRule="atLeast"/>
        <w:ind w:firstLine="0"/>
        <w:rPr>
          <w:color w:val="000000"/>
        </w:rPr>
      </w:pPr>
    </w:p>
    <w:p w14:paraId="7FD60B40" w14:textId="77777777" w:rsidR="00FB11B8" w:rsidRDefault="00FB11B8" w:rsidP="00407362">
      <w:pPr>
        <w:spacing w:line="200" w:lineRule="atLeast"/>
        <w:ind w:firstLine="0"/>
        <w:rPr>
          <w:rFonts w:eastAsia="Times New Roman"/>
        </w:rPr>
      </w:pPr>
    </w:p>
    <w:p w14:paraId="6C12B902" w14:textId="2CA98EBF" w:rsidR="00FB4C5F" w:rsidRPr="009E11B7" w:rsidRDefault="00FB4C5F" w:rsidP="009E11B7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80"/>
    <w:family w:val="auto"/>
    <w:pitch w:val="variable"/>
  </w:font>
  <w:font w:name="Liberation Serif">
    <w:altName w:val="HGPMinchoE"/>
    <w:charset w:val="8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784652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116025543">
    <w:abstractNumId w:val="4"/>
  </w:num>
  <w:num w:numId="2" w16cid:durableId="1337420316">
    <w:abstractNumId w:val="11"/>
  </w:num>
  <w:num w:numId="3" w16cid:durableId="1888839404">
    <w:abstractNumId w:val="3"/>
  </w:num>
  <w:num w:numId="4" w16cid:durableId="244926694">
    <w:abstractNumId w:val="7"/>
  </w:num>
  <w:num w:numId="5" w16cid:durableId="678655805">
    <w:abstractNumId w:val="12"/>
  </w:num>
  <w:num w:numId="6" w16cid:durableId="1285905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06459698">
    <w:abstractNumId w:val="2"/>
  </w:num>
  <w:num w:numId="8" w16cid:durableId="1113407204">
    <w:abstractNumId w:val="1"/>
  </w:num>
  <w:num w:numId="9" w16cid:durableId="671764559">
    <w:abstractNumId w:val="0"/>
  </w:num>
  <w:num w:numId="10" w16cid:durableId="383871843">
    <w:abstractNumId w:val="10"/>
  </w:num>
  <w:num w:numId="11" w16cid:durableId="866483973">
    <w:abstractNumId w:val="9"/>
  </w:num>
  <w:num w:numId="12" w16cid:durableId="540631503">
    <w:abstractNumId w:val="5"/>
  </w:num>
  <w:num w:numId="13" w16cid:durableId="88729850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75925102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75065753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20447458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28480841">
    <w:abstractNumId w:val="6"/>
  </w:num>
  <w:num w:numId="18" w16cid:durableId="249972937">
    <w:abstractNumId w:val="8"/>
  </w:num>
  <w:num w:numId="19" w16cid:durableId="1581443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F334F"/>
    <w:rsid w:val="001043B8"/>
    <w:rsid w:val="00181A2B"/>
    <w:rsid w:val="001C32B8"/>
    <w:rsid w:val="001C54D5"/>
    <w:rsid w:val="001E0AA7"/>
    <w:rsid w:val="00234D82"/>
    <w:rsid w:val="00251B96"/>
    <w:rsid w:val="00263BB7"/>
    <w:rsid w:val="002B3D6A"/>
    <w:rsid w:val="002F192F"/>
    <w:rsid w:val="00370BBC"/>
    <w:rsid w:val="003B27B4"/>
    <w:rsid w:val="003F4ACB"/>
    <w:rsid w:val="003F77D1"/>
    <w:rsid w:val="00407362"/>
    <w:rsid w:val="004A0AB8"/>
    <w:rsid w:val="004D01AD"/>
    <w:rsid w:val="004F0C3C"/>
    <w:rsid w:val="0052193F"/>
    <w:rsid w:val="0053338B"/>
    <w:rsid w:val="00553B5C"/>
    <w:rsid w:val="0056099E"/>
    <w:rsid w:val="005B2295"/>
    <w:rsid w:val="005C5B14"/>
    <w:rsid w:val="005E0452"/>
    <w:rsid w:val="005E0E47"/>
    <w:rsid w:val="005E2BE1"/>
    <w:rsid w:val="005F48BC"/>
    <w:rsid w:val="0060628A"/>
    <w:rsid w:val="00650B97"/>
    <w:rsid w:val="00683120"/>
    <w:rsid w:val="006F5AF8"/>
    <w:rsid w:val="00756CDA"/>
    <w:rsid w:val="00784652"/>
    <w:rsid w:val="007E697B"/>
    <w:rsid w:val="00817038"/>
    <w:rsid w:val="00836F58"/>
    <w:rsid w:val="00870D4C"/>
    <w:rsid w:val="00881E14"/>
    <w:rsid w:val="008A28BB"/>
    <w:rsid w:val="008A3D23"/>
    <w:rsid w:val="0093400D"/>
    <w:rsid w:val="0096484A"/>
    <w:rsid w:val="0097200D"/>
    <w:rsid w:val="009E11B7"/>
    <w:rsid w:val="00A13433"/>
    <w:rsid w:val="00A25A21"/>
    <w:rsid w:val="00A5274E"/>
    <w:rsid w:val="00A65A9C"/>
    <w:rsid w:val="00AD3026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F13631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3</TotalTime>
  <Pages>1</Pages>
  <Words>117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2022-08-16T18:06:00Z</cp:lastPrinted>
  <dcterms:created xsi:type="dcterms:W3CDTF">2024-01-24T13:27:00Z</dcterms:created>
  <dcterms:modified xsi:type="dcterms:W3CDTF">2024-01-24T13:27:00Z</dcterms:modified>
</cp:coreProperties>
</file>