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352EB311" w14:textId="6E57F67E" w:rsidR="00920796" w:rsidRPr="00543024" w:rsidRDefault="00873A6B" w:rsidP="00543024">
      <w:pPr>
        <w:pStyle w:val="Standard"/>
        <w:ind w:firstLine="709"/>
        <w:jc w:val="both"/>
        <w:rPr>
          <w:rFonts w:ascii="Arial" w:hAnsi="Arial" w:cs="Arial"/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REITERA O PEDIDO Nº </w:t>
      </w:r>
      <w:r w:rsidR="00543024">
        <w:rPr>
          <w:rFonts w:ascii="Arial" w:hAnsi="Arial" w:cs="Arial"/>
          <w:color w:val="000000"/>
          <w:kern w:val="1"/>
        </w:rPr>
        <w:t>3576</w:t>
      </w:r>
      <w:r w:rsidR="00300C43">
        <w:rPr>
          <w:rFonts w:ascii="Arial" w:hAnsi="Arial" w:cs="Arial"/>
          <w:color w:val="000000"/>
          <w:kern w:val="1"/>
        </w:rPr>
        <w:t xml:space="preserve">/2023 </w:t>
      </w:r>
      <w:r w:rsidR="00AE14DD">
        <w:rPr>
          <w:rFonts w:ascii="Arial" w:hAnsi="Arial" w:cs="Arial"/>
          <w:color w:val="000000"/>
          <w:kern w:val="1"/>
        </w:rPr>
        <w:t xml:space="preserve">REFERENTE </w:t>
      </w:r>
      <w:r w:rsidR="00543024" w:rsidRPr="00543024">
        <w:rPr>
          <w:rFonts w:ascii="Arial" w:hAnsi="Arial" w:cs="Arial"/>
          <w:b/>
          <w:bCs/>
          <w:color w:val="212529"/>
        </w:rPr>
        <w:t>LIMPEZA E CAPINA EM TODA EXTENSÃO DA RUA MATEUS LEME, BAIRRO PADRE TEODORO.</w:t>
      </w:r>
    </w:p>
    <w:p w14:paraId="5B985B41" w14:textId="77777777" w:rsidR="00920796" w:rsidRPr="00543024" w:rsidRDefault="00920796" w:rsidP="00920796">
      <w:pPr>
        <w:pStyle w:val="Recuodecorpodetexto"/>
        <w:spacing w:line="200" w:lineRule="atLeast"/>
        <w:ind w:left="0" w:firstLine="0"/>
        <w:rPr>
          <w:b/>
          <w:bCs/>
          <w:color w:val="000000"/>
          <w:u w:val="single"/>
        </w:rPr>
      </w:pPr>
    </w:p>
    <w:p w14:paraId="7EF1C2C6" w14:textId="77777777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1F83CA0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2F93E0E2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5F537C2F" w14:textId="57270907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162F2F5D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082B4B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4302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43024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D3138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2024-01-23T17:28:00Z</cp:lastPrinted>
  <dcterms:created xsi:type="dcterms:W3CDTF">2024-01-24T13:23:00Z</dcterms:created>
  <dcterms:modified xsi:type="dcterms:W3CDTF">2024-01-24T13:23:00Z</dcterms:modified>
</cp:coreProperties>
</file>