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5BB7B" w14:textId="77777777" w:rsidR="008538DC" w:rsidRDefault="008538DC" w:rsidP="008538DC">
      <w:pPr>
        <w:pStyle w:val="Cabealho"/>
        <w:spacing w:line="200" w:lineRule="atLeast"/>
        <w:jc w:val="center"/>
        <w:rPr>
          <w:b/>
        </w:rPr>
      </w:pPr>
    </w:p>
    <w:p w14:paraId="129615E2" w14:textId="1AF90649" w:rsidR="008538DC" w:rsidRDefault="008538DC" w:rsidP="008538DC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 </w:t>
      </w:r>
      <w:r>
        <w:rPr>
          <w:rFonts w:eastAsia="Times New Roman"/>
          <w:b/>
        </w:rPr>
        <w:t xml:space="preserve"> /202</w:t>
      </w:r>
      <w:r w:rsidR="00F15F70">
        <w:rPr>
          <w:rFonts w:eastAsia="Times New Roman"/>
          <w:b/>
        </w:rPr>
        <w:t>4</w:t>
      </w:r>
    </w:p>
    <w:p w14:paraId="22D23B6C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763E5A2D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5116562D" w14:textId="77777777" w:rsidR="008538DC" w:rsidRDefault="008538DC" w:rsidP="008538DC">
      <w:pPr>
        <w:rPr>
          <w:rFonts w:eastAsia="Times New Roman"/>
        </w:rPr>
      </w:pPr>
    </w:p>
    <w:p w14:paraId="60F4D07E" w14:textId="77777777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2AEF4AF1" w14:textId="3A5A21E2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391AB8DF" w14:textId="77777777" w:rsidR="008538DC" w:rsidRDefault="008538DC" w:rsidP="008538DC">
      <w:pPr>
        <w:rPr>
          <w:b/>
        </w:rPr>
      </w:pPr>
    </w:p>
    <w:p w14:paraId="51331B20" w14:textId="77777777" w:rsidR="008538DC" w:rsidRPr="00C756B2" w:rsidRDefault="008538DC" w:rsidP="008538DC">
      <w:pPr>
        <w:spacing w:line="200" w:lineRule="atLeast"/>
        <w:rPr>
          <w:color w:val="000000"/>
        </w:rPr>
      </w:pPr>
    </w:p>
    <w:p w14:paraId="30A48BD8" w14:textId="77777777" w:rsidR="008538DC" w:rsidRPr="00024CFE" w:rsidRDefault="008538DC" w:rsidP="008538DC">
      <w:pPr>
        <w:spacing w:line="200" w:lineRule="atLeast"/>
        <w:rPr>
          <w:color w:val="000000"/>
        </w:rPr>
      </w:pPr>
    </w:p>
    <w:p w14:paraId="3395A28E" w14:textId="77777777" w:rsidR="008538DC" w:rsidRDefault="008538DC" w:rsidP="008538DC">
      <w:pPr>
        <w:spacing w:line="200" w:lineRule="atLeast"/>
        <w:ind w:left="-15" w:firstLine="724"/>
        <w:rPr>
          <w:color w:val="000000"/>
        </w:rPr>
      </w:pPr>
    </w:p>
    <w:p w14:paraId="5A409562" w14:textId="1B740365" w:rsidR="006237F9" w:rsidRPr="006237F9" w:rsidRDefault="00873A6B" w:rsidP="006237F9">
      <w:pPr>
        <w:pStyle w:val="Standard"/>
        <w:ind w:firstLine="709"/>
        <w:jc w:val="both"/>
        <w:rPr>
          <w:rFonts w:ascii="Arial" w:hAnsi="Arial" w:cs="Arial"/>
          <w:b/>
          <w:bCs/>
          <w:color w:val="000000"/>
        </w:rPr>
      </w:pPr>
      <w:r w:rsidRPr="006237F9">
        <w:rPr>
          <w:rFonts w:ascii="Arial" w:hAnsi="Arial" w:cs="Arial"/>
          <w:color w:val="000000"/>
          <w:kern w:val="1"/>
        </w:rPr>
        <w:t xml:space="preserve">O VEREADOR QUE A ESTE SUBSCREVE SOLICITA, APÓS TRAMITAÇÃO REGIMENTAL, À MESA DIRETORA DESTA EMÉRITA CASA, QUE SEJA ENVIADA CORRESPONDÊNCIA AO EXMO. SR. PREFEITO </w:t>
      </w:r>
      <w:r w:rsidRPr="006237F9">
        <w:rPr>
          <w:rFonts w:ascii="Arial" w:hAnsi="Arial" w:cs="Arial"/>
          <w:color w:val="000000"/>
        </w:rPr>
        <w:t>DUÍLIO DE CASTRO FARIA</w:t>
      </w:r>
      <w:r w:rsidRPr="006237F9">
        <w:rPr>
          <w:rFonts w:ascii="Arial" w:hAnsi="Arial" w:cs="Arial"/>
          <w:color w:val="000000"/>
          <w:kern w:val="1"/>
        </w:rPr>
        <w:t>, SOLICITANDO PROVIDÊNCIAS JUNTO AO SETOR RESPONSÁVEL,</w:t>
      </w:r>
      <w:r w:rsidR="00300C43" w:rsidRPr="006237F9">
        <w:rPr>
          <w:rFonts w:ascii="Arial" w:hAnsi="Arial" w:cs="Arial"/>
          <w:color w:val="000000"/>
          <w:kern w:val="1"/>
        </w:rPr>
        <w:t xml:space="preserve"> </w:t>
      </w:r>
      <w:r w:rsidR="00957372">
        <w:rPr>
          <w:rFonts w:ascii="Arial" w:hAnsi="Arial" w:cs="Arial"/>
          <w:color w:val="000000"/>
          <w:kern w:val="1"/>
        </w:rPr>
        <w:t>SOLICITA</w:t>
      </w:r>
      <w:r w:rsidRPr="006237F9">
        <w:rPr>
          <w:rFonts w:ascii="Arial" w:hAnsi="Arial" w:cs="Arial"/>
          <w:b/>
          <w:bCs/>
          <w:color w:val="000000"/>
          <w:kern w:val="1"/>
        </w:rPr>
        <w:t xml:space="preserve"> </w:t>
      </w:r>
      <w:r w:rsidR="008538DC" w:rsidRPr="006237F9">
        <w:rPr>
          <w:rFonts w:ascii="Arial" w:hAnsi="Arial" w:cs="Arial"/>
          <w:b/>
          <w:bCs/>
          <w:color w:val="000000"/>
          <w:kern w:val="1"/>
        </w:rPr>
        <w:t xml:space="preserve">INSTALAÇÃO DE PLACA DE IDENTIFICAÇÃO </w:t>
      </w:r>
      <w:r w:rsidR="007321CA" w:rsidRPr="006237F9">
        <w:rPr>
          <w:rFonts w:ascii="Arial" w:eastAsia="Times New Roman" w:hAnsi="Arial" w:cs="Arial"/>
          <w:b/>
          <w:bCs/>
          <w:color w:val="212529"/>
          <w:lang w:eastAsia="pt-BR"/>
        </w:rPr>
        <w:t xml:space="preserve">EM TODA A EXTENSÃO DA </w:t>
      </w:r>
      <w:r w:rsidR="006237F9" w:rsidRPr="006237F9">
        <w:rPr>
          <w:rFonts w:ascii="Arial" w:hAnsi="Arial" w:cs="Arial"/>
          <w:b/>
          <w:bCs/>
          <w:color w:val="212529"/>
        </w:rPr>
        <w:t xml:space="preserve">RUA </w:t>
      </w:r>
      <w:r w:rsidR="00957372">
        <w:rPr>
          <w:rFonts w:ascii="Arial" w:hAnsi="Arial" w:cs="Arial"/>
          <w:b/>
          <w:bCs/>
          <w:color w:val="212529"/>
        </w:rPr>
        <w:t>HILO MEIRELES</w:t>
      </w:r>
      <w:r w:rsidR="006237F9" w:rsidRPr="006237F9">
        <w:rPr>
          <w:rFonts w:ascii="Arial" w:hAnsi="Arial" w:cs="Arial"/>
          <w:b/>
          <w:bCs/>
          <w:color w:val="212529"/>
        </w:rPr>
        <w:t xml:space="preserve"> NO BAIRRO PADRE TEODORO.</w:t>
      </w:r>
    </w:p>
    <w:p w14:paraId="7AAFBCDF" w14:textId="77777777" w:rsidR="006237F9" w:rsidRDefault="006237F9" w:rsidP="006237F9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57BBCA42" w14:textId="42EDA2E9" w:rsidR="007321CA" w:rsidRPr="007321CA" w:rsidRDefault="007321CA" w:rsidP="007321CA">
      <w:pPr>
        <w:spacing w:line="240" w:lineRule="auto"/>
        <w:ind w:firstLine="0"/>
        <w:rPr>
          <w:rFonts w:eastAsia="Times New Roman"/>
          <w:b/>
          <w:bCs/>
          <w:color w:val="212529"/>
          <w:lang w:eastAsia="pt-BR"/>
        </w:rPr>
      </w:pPr>
    </w:p>
    <w:p w14:paraId="07D9BFFB" w14:textId="5A4B2A01" w:rsidR="008538DC" w:rsidRDefault="008538DC" w:rsidP="007C74E1">
      <w:pPr>
        <w:pStyle w:val="Standard"/>
        <w:ind w:firstLine="709"/>
        <w:jc w:val="both"/>
        <w:rPr>
          <w:color w:val="000000"/>
          <w:u w:val="single"/>
        </w:rPr>
      </w:pPr>
    </w:p>
    <w:p w14:paraId="47A6B5FB" w14:textId="77777777" w:rsidR="008538DC" w:rsidRPr="00C756B2" w:rsidRDefault="008538DC" w:rsidP="008538DC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1A0480E" w14:textId="77777777" w:rsidR="008538DC" w:rsidRPr="00551C8C" w:rsidRDefault="008538DC" w:rsidP="008538DC">
      <w:pPr>
        <w:pStyle w:val="Recuodecorpodetexto"/>
        <w:spacing w:line="200" w:lineRule="atLeast"/>
        <w:ind w:left="0" w:firstLine="0"/>
        <w:rPr>
          <w:color w:val="000000"/>
        </w:rPr>
      </w:pPr>
    </w:p>
    <w:p w14:paraId="5CF9342D" w14:textId="77777777" w:rsidR="008538DC" w:rsidRPr="00BD531B" w:rsidRDefault="008538DC" w:rsidP="008538DC">
      <w:pPr>
        <w:pStyle w:val="NormalWeb"/>
        <w:jc w:val="both"/>
        <w:rPr>
          <w:rFonts w:ascii="Arial" w:eastAsia="DejaVu Sans" w:hAnsi="Arial" w:cs="Arial"/>
          <w:color w:val="000000"/>
          <w:kern w:val="1"/>
        </w:rPr>
      </w:pPr>
      <w:r w:rsidRPr="00BD531B">
        <w:rPr>
          <w:rFonts w:ascii="Arial" w:eastAsia="DejaVu Sans" w:hAnsi="Arial" w:cs="Arial"/>
          <w:color w:val="000000"/>
          <w:kern w:val="1"/>
        </w:rPr>
        <w:t>Trata-se de logradouro sem placa de identifi</w:t>
      </w:r>
      <w:r>
        <w:rPr>
          <w:rFonts w:ascii="Arial" w:eastAsia="DejaVu Sans" w:hAnsi="Arial" w:cs="Arial"/>
          <w:color w:val="000000"/>
          <w:kern w:val="1"/>
        </w:rPr>
        <w:t>cação local, o que dificulta a</w:t>
      </w:r>
      <w:r w:rsidRPr="00BD531B">
        <w:rPr>
          <w:rFonts w:ascii="Arial" w:eastAsia="DejaVu Sans" w:hAnsi="Arial" w:cs="Arial"/>
          <w:color w:val="000000"/>
          <w:kern w:val="1"/>
        </w:rPr>
        <w:t xml:space="preserve"> sua localização por pessoas que não</w:t>
      </w:r>
      <w:r>
        <w:rPr>
          <w:rFonts w:ascii="Arial" w:eastAsia="DejaVu Sans" w:hAnsi="Arial" w:cs="Arial"/>
          <w:color w:val="000000"/>
          <w:kern w:val="1"/>
        </w:rPr>
        <w:t xml:space="preserve"> são moradores do bairro</w:t>
      </w:r>
      <w:r w:rsidRPr="00BD531B">
        <w:rPr>
          <w:rFonts w:ascii="Arial" w:eastAsia="DejaVu Sans" w:hAnsi="Arial" w:cs="Arial"/>
          <w:color w:val="000000"/>
          <w:kern w:val="1"/>
        </w:rPr>
        <w:t>, por entregadores, correios</w:t>
      </w:r>
      <w:r>
        <w:rPr>
          <w:rFonts w:ascii="Arial" w:eastAsia="DejaVu Sans" w:hAnsi="Arial" w:cs="Arial"/>
          <w:color w:val="000000"/>
          <w:kern w:val="1"/>
        </w:rPr>
        <w:t xml:space="preserve"> e</w:t>
      </w:r>
      <w:r w:rsidRPr="00BD531B">
        <w:rPr>
          <w:rFonts w:ascii="Arial" w:eastAsia="DejaVu Sans" w:hAnsi="Arial" w:cs="Arial"/>
          <w:color w:val="000000"/>
          <w:kern w:val="1"/>
        </w:rPr>
        <w:t xml:space="preserve"> motoristas div</w:t>
      </w:r>
      <w:r>
        <w:rPr>
          <w:rFonts w:ascii="Arial" w:eastAsia="DejaVu Sans" w:hAnsi="Arial" w:cs="Arial"/>
          <w:color w:val="000000"/>
          <w:kern w:val="1"/>
        </w:rPr>
        <w:t xml:space="preserve">ersos, causando transtornos à população que por ali circulam. </w:t>
      </w:r>
      <w:r w:rsidRPr="00BD531B">
        <w:rPr>
          <w:rFonts w:ascii="Arial" w:eastAsia="DejaVu Sans" w:hAnsi="Arial" w:cs="Arial"/>
          <w:color w:val="000000"/>
          <w:kern w:val="1"/>
        </w:rPr>
        <w:t xml:space="preserve"> </w:t>
      </w:r>
    </w:p>
    <w:p w14:paraId="5F537C2F" w14:textId="77777777" w:rsidR="008538DC" w:rsidRDefault="008538DC" w:rsidP="008538DC">
      <w:pPr>
        <w:rPr>
          <w:rFonts w:eastAsia="Times New Roman"/>
        </w:rPr>
      </w:pPr>
    </w:p>
    <w:p w14:paraId="20D00F1D" w14:textId="77777777" w:rsidR="008538DC" w:rsidRPr="00343A13" w:rsidRDefault="008538DC" w:rsidP="008538DC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8E07E8F" w14:textId="77777777" w:rsidR="008538DC" w:rsidRPr="00343A13" w:rsidRDefault="008538DC" w:rsidP="008538DC">
      <w:pPr>
        <w:rPr>
          <w:rFonts w:eastAsia="Times New Roman"/>
        </w:rPr>
      </w:pPr>
    </w:p>
    <w:p w14:paraId="287401E3" w14:textId="77777777" w:rsidR="008538DC" w:rsidRDefault="008538DC" w:rsidP="008538DC">
      <w:pPr>
        <w:spacing w:line="200" w:lineRule="atLeast"/>
        <w:ind w:left="-15"/>
        <w:rPr>
          <w:rFonts w:eastAsia="Times New Roman"/>
        </w:rPr>
      </w:pPr>
    </w:p>
    <w:p w14:paraId="05792D72" w14:textId="6DF851FF" w:rsidR="008538DC" w:rsidRDefault="008538DC" w:rsidP="008538DC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873A6B">
        <w:rPr>
          <w:rFonts w:eastAsia="Times New Roman"/>
        </w:rPr>
        <w:t>23</w:t>
      </w:r>
      <w:r w:rsidR="00F56933">
        <w:rPr>
          <w:rFonts w:eastAsia="Times New Roman"/>
        </w:rPr>
        <w:t xml:space="preserve"> de janeiro de 2024</w:t>
      </w:r>
      <w:r>
        <w:rPr>
          <w:rFonts w:eastAsia="Times New Roman"/>
        </w:rPr>
        <w:t>.</w:t>
      </w:r>
    </w:p>
    <w:p w14:paraId="406DCBA5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4F2A5481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6C12B902" w14:textId="66847CA5" w:rsidR="00FB4C5F" w:rsidRPr="009E11B7" w:rsidRDefault="00FB4C5F" w:rsidP="00A92D6B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1F01" w14:textId="77777777" w:rsidR="00ED4CFF" w:rsidRDefault="00ED4CFF" w:rsidP="005F48BC">
      <w:pPr>
        <w:spacing w:line="240" w:lineRule="auto"/>
      </w:pPr>
      <w:r>
        <w:separator/>
      </w:r>
    </w:p>
  </w:endnote>
  <w:endnote w:type="continuationSeparator" w:id="0">
    <w:p w14:paraId="231C52CE" w14:textId="77777777" w:rsidR="00ED4CFF" w:rsidRDefault="00ED4CF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494BA" w14:textId="77777777" w:rsidR="00ED4CFF" w:rsidRDefault="00ED4CFF" w:rsidP="005F48BC">
      <w:pPr>
        <w:spacing w:line="240" w:lineRule="auto"/>
      </w:pPr>
      <w:r>
        <w:separator/>
      </w:r>
    </w:p>
  </w:footnote>
  <w:footnote w:type="continuationSeparator" w:id="0">
    <w:p w14:paraId="31C6ED56" w14:textId="77777777" w:rsidR="00ED4CFF" w:rsidRDefault="00ED4CF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957372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02DF"/>
    <w:rsid w:val="000B3837"/>
    <w:rsid w:val="000B3A13"/>
    <w:rsid w:val="000B7DCA"/>
    <w:rsid w:val="000F334F"/>
    <w:rsid w:val="001043B8"/>
    <w:rsid w:val="00181A2B"/>
    <w:rsid w:val="001C17E1"/>
    <w:rsid w:val="001C32B8"/>
    <w:rsid w:val="001C54D5"/>
    <w:rsid w:val="00234D82"/>
    <w:rsid w:val="00251B96"/>
    <w:rsid w:val="00263BB7"/>
    <w:rsid w:val="002B3D6A"/>
    <w:rsid w:val="002E43A9"/>
    <w:rsid w:val="002F192F"/>
    <w:rsid w:val="00300C43"/>
    <w:rsid w:val="00344886"/>
    <w:rsid w:val="00370BBC"/>
    <w:rsid w:val="003A2B13"/>
    <w:rsid w:val="003F4ACB"/>
    <w:rsid w:val="003F77D1"/>
    <w:rsid w:val="00407362"/>
    <w:rsid w:val="00424C73"/>
    <w:rsid w:val="004A0AB8"/>
    <w:rsid w:val="004D01AD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20AA7"/>
    <w:rsid w:val="006237F9"/>
    <w:rsid w:val="00650B97"/>
    <w:rsid w:val="00683120"/>
    <w:rsid w:val="006B4177"/>
    <w:rsid w:val="006F5AF8"/>
    <w:rsid w:val="007321CA"/>
    <w:rsid w:val="00756CDA"/>
    <w:rsid w:val="007C74E1"/>
    <w:rsid w:val="007D0485"/>
    <w:rsid w:val="007E697B"/>
    <w:rsid w:val="00817038"/>
    <w:rsid w:val="00836F58"/>
    <w:rsid w:val="008538DC"/>
    <w:rsid w:val="00870D4C"/>
    <w:rsid w:val="00873A6B"/>
    <w:rsid w:val="00881E14"/>
    <w:rsid w:val="008A28BB"/>
    <w:rsid w:val="008A3D23"/>
    <w:rsid w:val="00913D74"/>
    <w:rsid w:val="0093400D"/>
    <w:rsid w:val="00957372"/>
    <w:rsid w:val="0096484A"/>
    <w:rsid w:val="0097200D"/>
    <w:rsid w:val="009E11B7"/>
    <w:rsid w:val="00A25A21"/>
    <w:rsid w:val="00A5274E"/>
    <w:rsid w:val="00A65A9C"/>
    <w:rsid w:val="00A73FC9"/>
    <w:rsid w:val="00A92D6B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B277E"/>
    <w:rsid w:val="00CE3ECA"/>
    <w:rsid w:val="00CF40FC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ED4CFF"/>
    <w:rsid w:val="00F15F70"/>
    <w:rsid w:val="00F52C79"/>
    <w:rsid w:val="00F56933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A6477448-DAF5-4C06-A0C7-021C46D7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8538D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2</Pages>
  <Words>147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2024-01-23T17:15:00Z</cp:lastPrinted>
  <dcterms:created xsi:type="dcterms:W3CDTF">2024-01-23T17:45:00Z</dcterms:created>
  <dcterms:modified xsi:type="dcterms:W3CDTF">2024-01-23T17:45:00Z</dcterms:modified>
</cp:coreProperties>
</file>