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4608F" w14:textId="77777777" w:rsidR="00C704DD" w:rsidRDefault="00C704DD" w:rsidP="00C704DD">
      <w:pPr>
        <w:pStyle w:val="Cabealho"/>
        <w:spacing w:line="200" w:lineRule="atLeast"/>
        <w:jc w:val="center"/>
        <w:rPr>
          <w:b/>
        </w:rPr>
      </w:pPr>
    </w:p>
    <w:p w14:paraId="783923BD" w14:textId="0DA74F69" w:rsidR="00C704DD" w:rsidRDefault="00C704DD" w:rsidP="00C704D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>/2023</w:t>
      </w:r>
    </w:p>
    <w:p w14:paraId="431D090A" w14:textId="77777777" w:rsidR="00C704DD" w:rsidRDefault="00C704DD" w:rsidP="00C704DD">
      <w:pPr>
        <w:spacing w:line="200" w:lineRule="atLeast"/>
        <w:rPr>
          <w:rFonts w:eastAsia="Times New Roman"/>
        </w:rPr>
      </w:pPr>
    </w:p>
    <w:p w14:paraId="4BF09661" w14:textId="77777777" w:rsidR="00C704DD" w:rsidRDefault="00C704DD" w:rsidP="00C704DD">
      <w:pPr>
        <w:spacing w:line="200" w:lineRule="atLeast"/>
        <w:rPr>
          <w:rFonts w:eastAsia="Times New Roman"/>
        </w:rPr>
      </w:pPr>
    </w:p>
    <w:p w14:paraId="67C5E798" w14:textId="77777777" w:rsidR="00C704DD" w:rsidRDefault="00C704DD" w:rsidP="00C704DD">
      <w:pPr>
        <w:rPr>
          <w:rFonts w:eastAsia="Times New Roman"/>
        </w:rPr>
      </w:pPr>
    </w:p>
    <w:p w14:paraId="2E52A2B0" w14:textId="77777777" w:rsidR="00C704DD" w:rsidRDefault="00C704DD" w:rsidP="00C704D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3380611" w14:textId="47A0E3B6" w:rsidR="00C704DD" w:rsidRDefault="00C704DD" w:rsidP="00C704D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074D82A3" w14:textId="77777777" w:rsidR="00C704DD" w:rsidRDefault="00C704DD" w:rsidP="00C704DD">
      <w:pPr>
        <w:rPr>
          <w:b/>
        </w:rPr>
      </w:pPr>
    </w:p>
    <w:p w14:paraId="43994D21" w14:textId="77777777" w:rsidR="00C704DD" w:rsidRPr="00C756B2" w:rsidRDefault="00C704DD" w:rsidP="00C704DD">
      <w:pPr>
        <w:spacing w:line="200" w:lineRule="atLeast"/>
        <w:rPr>
          <w:color w:val="000000"/>
        </w:rPr>
      </w:pPr>
    </w:p>
    <w:p w14:paraId="6B30C161" w14:textId="77777777" w:rsidR="00C704DD" w:rsidRPr="00024CFE" w:rsidRDefault="00C704DD" w:rsidP="00C704DD">
      <w:pPr>
        <w:spacing w:line="200" w:lineRule="atLeast"/>
        <w:rPr>
          <w:color w:val="000000"/>
        </w:rPr>
      </w:pPr>
    </w:p>
    <w:p w14:paraId="487790A3" w14:textId="77777777" w:rsidR="00C704DD" w:rsidRDefault="00C704DD" w:rsidP="00C704DD">
      <w:pPr>
        <w:spacing w:line="200" w:lineRule="atLeast"/>
        <w:ind w:left="-15" w:firstLine="724"/>
        <w:rPr>
          <w:color w:val="000000"/>
        </w:rPr>
      </w:pPr>
    </w:p>
    <w:p w14:paraId="2DF4945C" w14:textId="4F241F53" w:rsidR="00C704DD" w:rsidRPr="00DA70F5" w:rsidRDefault="00C704DD" w:rsidP="00C704DD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 xml:space="preserve">O Vereador que a este subscreve </w:t>
      </w:r>
      <w:r w:rsidR="00F50792">
        <w:rPr>
          <w:rFonts w:ascii="Arial" w:hAnsi="Arial" w:cs="Arial"/>
          <w:b/>
          <w:bCs/>
          <w:color w:val="000000"/>
          <w:kern w:val="1"/>
        </w:rPr>
        <w:t>REITERA O PEDIDO DE PROVIDÊNCIA Nº 3496/2023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732754">
        <w:rPr>
          <w:rFonts w:ascii="Arial" w:hAnsi="Arial" w:cs="Arial"/>
          <w:b/>
          <w:color w:val="000000"/>
          <w:kern w:val="1"/>
        </w:rPr>
        <w:t>REVITALIZAÇÃO E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b/>
          <w:color w:val="000000"/>
          <w:kern w:val="1"/>
        </w:rPr>
        <w:t>LIMPEZA</w:t>
      </w:r>
      <w:r w:rsidRPr="00DA70F5">
        <w:rPr>
          <w:rFonts w:ascii="Arial" w:hAnsi="Arial" w:cs="Arial"/>
          <w:b/>
          <w:color w:val="000000"/>
          <w:kern w:val="1"/>
        </w:rPr>
        <w:t xml:space="preserve"> DA PRAÇA SANTOS REIS, NA RUA DR. JOÃO BATISTA, BAIRRO SANTO ANTÔNIO.</w:t>
      </w:r>
    </w:p>
    <w:p w14:paraId="1AEC4A6B" w14:textId="77777777" w:rsidR="00C704DD" w:rsidRDefault="00C704DD" w:rsidP="00C704DD">
      <w:pPr>
        <w:spacing w:line="200" w:lineRule="atLeast"/>
        <w:ind w:left="-15" w:firstLine="724"/>
        <w:rPr>
          <w:color w:val="000000"/>
        </w:rPr>
      </w:pPr>
    </w:p>
    <w:p w14:paraId="75EF98CD" w14:textId="77777777" w:rsidR="00C704DD" w:rsidRDefault="00C704DD" w:rsidP="00C704DD">
      <w:pPr>
        <w:spacing w:line="200" w:lineRule="atLeast"/>
        <w:ind w:left="-15" w:firstLine="724"/>
        <w:rPr>
          <w:color w:val="000000"/>
        </w:rPr>
      </w:pPr>
    </w:p>
    <w:p w14:paraId="03C5D794" w14:textId="77777777" w:rsidR="00C704DD" w:rsidRDefault="00C704DD" w:rsidP="00C704DD">
      <w:pPr>
        <w:spacing w:line="200" w:lineRule="atLeast"/>
        <w:ind w:left="-15"/>
        <w:rPr>
          <w:color w:val="000000"/>
        </w:rPr>
      </w:pPr>
    </w:p>
    <w:p w14:paraId="57EBF9D8" w14:textId="77777777" w:rsidR="00C704DD" w:rsidRDefault="00C704DD" w:rsidP="00C704DD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12DCAC56" w14:textId="77777777" w:rsidR="00C704DD" w:rsidRPr="00C756B2" w:rsidRDefault="00C704DD" w:rsidP="00C704D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36CC230E" w14:textId="77777777" w:rsidR="00C704DD" w:rsidRPr="007B019A" w:rsidRDefault="00C704DD" w:rsidP="00C704D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50699252" w14:textId="77777777" w:rsidR="00C704DD" w:rsidRPr="0086548A" w:rsidRDefault="00C704DD" w:rsidP="00C704DD">
      <w:pPr>
        <w:pStyle w:val="Corpodetexto"/>
        <w:jc w:val="both"/>
        <w:rPr>
          <w:rFonts w:ascii="Arial" w:hAnsi="Arial" w:cs="Arial"/>
          <w:color w:val="000000"/>
        </w:rPr>
      </w:pPr>
      <w:r w:rsidRPr="0086548A">
        <w:rPr>
          <w:rFonts w:ascii="Arial" w:hAnsi="Arial" w:cs="Arial"/>
          <w:color w:val="000000"/>
        </w:rPr>
        <w:t xml:space="preserve">Torna-se necessário </w:t>
      </w:r>
      <w:r>
        <w:rPr>
          <w:rFonts w:ascii="Arial" w:hAnsi="Arial" w:cs="Arial"/>
          <w:color w:val="000000"/>
        </w:rPr>
        <w:t xml:space="preserve">o </w:t>
      </w:r>
      <w:r w:rsidRPr="0086548A">
        <w:rPr>
          <w:rFonts w:ascii="Arial" w:hAnsi="Arial" w:cs="Arial"/>
          <w:color w:val="000000"/>
        </w:rPr>
        <w:t>referido</w:t>
      </w:r>
      <w:r>
        <w:rPr>
          <w:rFonts w:ascii="Arial" w:hAnsi="Arial" w:cs="Arial"/>
          <w:color w:val="000000"/>
        </w:rPr>
        <w:t xml:space="preserve"> pedido</w:t>
      </w:r>
      <w:r w:rsidRPr="0086548A">
        <w:rPr>
          <w:rFonts w:ascii="Arial" w:hAnsi="Arial" w:cs="Arial"/>
          <w:color w:val="000000"/>
        </w:rPr>
        <w:t xml:space="preserve">, com o fundamento de proporcionar mais benefícios às pessoas que fazem uso </w:t>
      </w:r>
      <w:r>
        <w:rPr>
          <w:rFonts w:ascii="Arial" w:hAnsi="Arial" w:cs="Arial"/>
          <w:color w:val="000000"/>
        </w:rPr>
        <w:t xml:space="preserve">da praça </w:t>
      </w:r>
      <w:r w:rsidRPr="0086548A">
        <w:rPr>
          <w:rFonts w:ascii="Arial" w:hAnsi="Arial" w:cs="Arial"/>
          <w:color w:val="000000"/>
        </w:rPr>
        <w:t xml:space="preserve">supracitado para diversão e prática de esportes, sendo eles, não só os moradores do bairro como também dos bairros vizinhos que fazem uso do mesmo. </w:t>
      </w:r>
    </w:p>
    <w:p w14:paraId="7D1F4381" w14:textId="77777777" w:rsidR="00C704DD" w:rsidRDefault="00C704DD" w:rsidP="00C704DD">
      <w:pPr>
        <w:rPr>
          <w:rFonts w:eastAsia="Times New Roman"/>
        </w:rPr>
      </w:pPr>
    </w:p>
    <w:p w14:paraId="336DA566" w14:textId="77777777" w:rsidR="00C704DD" w:rsidRPr="00343A13" w:rsidRDefault="00C704DD" w:rsidP="00C704DD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06F0583" w14:textId="77777777" w:rsidR="00C704DD" w:rsidRPr="00343A13" w:rsidRDefault="00C704DD" w:rsidP="00C704DD">
      <w:pPr>
        <w:rPr>
          <w:rFonts w:eastAsia="Times New Roman"/>
        </w:rPr>
      </w:pPr>
    </w:p>
    <w:p w14:paraId="0E3322B2" w14:textId="77777777" w:rsidR="00C704DD" w:rsidRDefault="00C704DD" w:rsidP="00C704DD">
      <w:pPr>
        <w:rPr>
          <w:rFonts w:eastAsia="Times New Roman"/>
        </w:rPr>
      </w:pPr>
    </w:p>
    <w:p w14:paraId="5AC6D1AA" w14:textId="77777777" w:rsidR="00C704DD" w:rsidRDefault="00C704DD" w:rsidP="00C704DD">
      <w:pPr>
        <w:spacing w:line="200" w:lineRule="atLeast"/>
        <w:ind w:left="-15"/>
        <w:rPr>
          <w:rFonts w:eastAsia="Times New Roman"/>
        </w:rPr>
      </w:pPr>
    </w:p>
    <w:p w14:paraId="18666025" w14:textId="77777777" w:rsidR="00C704DD" w:rsidRDefault="00C704DD" w:rsidP="00C704D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2023.</w:t>
      </w:r>
    </w:p>
    <w:p w14:paraId="4FD2D049" w14:textId="5A36B59C" w:rsidR="0056099E" w:rsidRDefault="00FB4C5F" w:rsidP="00FB4C5F">
      <w:pPr>
        <w:ind w:firstLine="0"/>
      </w:pPr>
      <w:r>
        <w:t xml:space="preserve">   </w:t>
      </w:r>
      <w:r w:rsidR="000B7DCA">
        <w:t xml:space="preserve">           </w:t>
      </w:r>
      <w:r w:rsidR="00990D4C">
        <w:t xml:space="preserve">               </w:t>
      </w:r>
      <w:r w:rsidR="000B7DCA">
        <w:t xml:space="preserve">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5079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222D8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8576D"/>
    <w:rsid w:val="002B3D6A"/>
    <w:rsid w:val="002F192F"/>
    <w:rsid w:val="00370BBC"/>
    <w:rsid w:val="003F4ACB"/>
    <w:rsid w:val="003F77D1"/>
    <w:rsid w:val="00407362"/>
    <w:rsid w:val="00424C73"/>
    <w:rsid w:val="00443C5F"/>
    <w:rsid w:val="004A0AB8"/>
    <w:rsid w:val="004B5E39"/>
    <w:rsid w:val="004D01AD"/>
    <w:rsid w:val="0052193F"/>
    <w:rsid w:val="0053338B"/>
    <w:rsid w:val="00553B5C"/>
    <w:rsid w:val="0056099E"/>
    <w:rsid w:val="00563F65"/>
    <w:rsid w:val="005A184E"/>
    <w:rsid w:val="005B2295"/>
    <w:rsid w:val="005E0452"/>
    <w:rsid w:val="005E0E47"/>
    <w:rsid w:val="005E2BE1"/>
    <w:rsid w:val="005F48BC"/>
    <w:rsid w:val="00620AA7"/>
    <w:rsid w:val="00650B97"/>
    <w:rsid w:val="00683120"/>
    <w:rsid w:val="006F5AF8"/>
    <w:rsid w:val="00756CDA"/>
    <w:rsid w:val="007E697B"/>
    <w:rsid w:val="00817038"/>
    <w:rsid w:val="00836F58"/>
    <w:rsid w:val="00843640"/>
    <w:rsid w:val="008515CA"/>
    <w:rsid w:val="008538DC"/>
    <w:rsid w:val="00870D4C"/>
    <w:rsid w:val="00881E14"/>
    <w:rsid w:val="008A28BB"/>
    <w:rsid w:val="008A3D23"/>
    <w:rsid w:val="008B67C4"/>
    <w:rsid w:val="0093400D"/>
    <w:rsid w:val="0096484A"/>
    <w:rsid w:val="0097200D"/>
    <w:rsid w:val="00990D4C"/>
    <w:rsid w:val="009E11B7"/>
    <w:rsid w:val="00A25A21"/>
    <w:rsid w:val="00A5274E"/>
    <w:rsid w:val="00A65A9C"/>
    <w:rsid w:val="00A92D6B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704DD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50792"/>
    <w:rsid w:val="00F52C79"/>
    <w:rsid w:val="00F60B84"/>
    <w:rsid w:val="00F92B73"/>
    <w:rsid w:val="00F92F38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563F65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563F65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11</TotalTime>
  <Pages>1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CAROLINA PIRES DE SOUZA</cp:lastModifiedBy>
  <cp:revision>2</cp:revision>
  <cp:lastPrinted>2022-08-16T18:06:00Z</cp:lastPrinted>
  <dcterms:created xsi:type="dcterms:W3CDTF">2024-01-04T12:22:00Z</dcterms:created>
  <dcterms:modified xsi:type="dcterms:W3CDTF">2024-01-04T12:22:00Z</dcterms:modified>
</cp:coreProperties>
</file>