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833B7" w14:textId="77777777" w:rsidR="0050016A" w:rsidRDefault="0050016A" w:rsidP="0050016A">
      <w:pPr>
        <w:pStyle w:val="Cabealho"/>
        <w:spacing w:line="200" w:lineRule="atLeast"/>
        <w:jc w:val="center"/>
        <w:rPr>
          <w:b/>
        </w:rPr>
      </w:pPr>
    </w:p>
    <w:p w14:paraId="6B44F328" w14:textId="60A92F9B" w:rsidR="0050016A" w:rsidRDefault="0050016A" w:rsidP="0050016A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/2023</w:t>
      </w:r>
    </w:p>
    <w:p w14:paraId="4F313327" w14:textId="77777777" w:rsidR="0050016A" w:rsidRDefault="0050016A" w:rsidP="0050016A">
      <w:pPr>
        <w:spacing w:line="200" w:lineRule="atLeast"/>
        <w:rPr>
          <w:rFonts w:eastAsia="Times New Roman"/>
        </w:rPr>
      </w:pPr>
    </w:p>
    <w:p w14:paraId="2D842F1E" w14:textId="77777777" w:rsidR="0050016A" w:rsidRDefault="0050016A" w:rsidP="0050016A">
      <w:pPr>
        <w:spacing w:line="200" w:lineRule="atLeast"/>
        <w:rPr>
          <w:rFonts w:eastAsia="Times New Roman"/>
        </w:rPr>
      </w:pPr>
    </w:p>
    <w:p w14:paraId="43106478" w14:textId="77777777" w:rsidR="0050016A" w:rsidRDefault="0050016A" w:rsidP="0050016A">
      <w:pPr>
        <w:rPr>
          <w:rFonts w:eastAsia="Times New Roman"/>
        </w:rPr>
      </w:pPr>
    </w:p>
    <w:p w14:paraId="66EB2FE0" w14:textId="77777777" w:rsidR="0050016A" w:rsidRDefault="0050016A" w:rsidP="0050016A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67988DDF" w14:textId="5F0DC669" w:rsidR="0050016A" w:rsidRDefault="0050016A" w:rsidP="0050016A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2879A9F" w14:textId="77777777" w:rsidR="0050016A" w:rsidRDefault="0050016A" w:rsidP="0050016A">
      <w:pPr>
        <w:rPr>
          <w:b/>
        </w:rPr>
      </w:pPr>
    </w:p>
    <w:p w14:paraId="0743B436" w14:textId="77777777" w:rsidR="0050016A" w:rsidRPr="00C756B2" w:rsidRDefault="0050016A" w:rsidP="0050016A">
      <w:pPr>
        <w:spacing w:line="200" w:lineRule="atLeast"/>
        <w:rPr>
          <w:color w:val="000000"/>
        </w:rPr>
      </w:pPr>
    </w:p>
    <w:p w14:paraId="4B65250D" w14:textId="77777777" w:rsidR="0050016A" w:rsidRPr="00024CFE" w:rsidRDefault="0050016A" w:rsidP="0050016A">
      <w:pPr>
        <w:spacing w:line="200" w:lineRule="atLeast"/>
        <w:rPr>
          <w:color w:val="000000"/>
        </w:rPr>
      </w:pPr>
    </w:p>
    <w:p w14:paraId="024B4EB9" w14:textId="77777777" w:rsidR="0050016A" w:rsidRDefault="0050016A" w:rsidP="0050016A">
      <w:pPr>
        <w:spacing w:line="200" w:lineRule="atLeast"/>
        <w:ind w:left="-15" w:firstLine="724"/>
        <w:rPr>
          <w:color w:val="000000"/>
        </w:rPr>
      </w:pPr>
    </w:p>
    <w:p w14:paraId="1E17D15F" w14:textId="02CB8914" w:rsidR="0050016A" w:rsidRPr="00C10224" w:rsidRDefault="0050016A" w:rsidP="0050016A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7900A3">
        <w:rPr>
          <w:rFonts w:ascii="Arial" w:hAnsi="Arial" w:cs="Arial"/>
          <w:b/>
          <w:color w:val="000000"/>
          <w:kern w:val="1"/>
        </w:rPr>
        <w:t xml:space="preserve">TROCA DO GRAMADO DO CAMPO DO SANTA ROSA NO </w:t>
      </w:r>
      <w:r w:rsidRPr="00C10224">
        <w:rPr>
          <w:rFonts w:ascii="Arial" w:hAnsi="Arial" w:cs="Arial"/>
          <w:b/>
          <w:color w:val="000000"/>
          <w:kern w:val="1"/>
        </w:rPr>
        <w:t xml:space="preserve">BAIRRO SANTA ROSA.   </w:t>
      </w:r>
    </w:p>
    <w:p w14:paraId="12C7EBE7" w14:textId="77777777" w:rsidR="0050016A" w:rsidRDefault="0050016A" w:rsidP="0050016A">
      <w:pPr>
        <w:spacing w:line="200" w:lineRule="atLeast"/>
        <w:ind w:left="-15" w:firstLine="724"/>
        <w:rPr>
          <w:color w:val="000000"/>
        </w:rPr>
      </w:pPr>
    </w:p>
    <w:p w14:paraId="1AB1C4DA" w14:textId="77777777" w:rsidR="0050016A" w:rsidRDefault="0050016A" w:rsidP="0050016A">
      <w:pPr>
        <w:spacing w:line="200" w:lineRule="atLeast"/>
        <w:ind w:left="-15"/>
        <w:rPr>
          <w:color w:val="000000"/>
        </w:rPr>
      </w:pPr>
    </w:p>
    <w:p w14:paraId="30D9A10F" w14:textId="77777777" w:rsidR="0050016A" w:rsidRDefault="0050016A" w:rsidP="0050016A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28048954" w14:textId="77777777" w:rsidR="0050016A" w:rsidRPr="00C756B2" w:rsidRDefault="0050016A" w:rsidP="0050016A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51151CED" w14:textId="77777777" w:rsidR="0050016A" w:rsidRPr="007B019A" w:rsidRDefault="0050016A" w:rsidP="0050016A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2039FE4" w14:textId="7053B02C" w:rsidR="0050016A" w:rsidRDefault="007900A3" w:rsidP="0050016A">
      <w:pPr>
        <w:rPr>
          <w:rFonts w:eastAsia="Times New Roman"/>
        </w:rPr>
      </w:pPr>
      <w:r>
        <w:rPr>
          <w:rFonts w:eastAsia="Times New Roman"/>
        </w:rPr>
        <w:t>O gramado encontra-se em estado deplorável, dificultando os usuários e do local a fazerem suas atividades.</w:t>
      </w:r>
    </w:p>
    <w:p w14:paraId="5019C7F7" w14:textId="77777777" w:rsidR="0050016A" w:rsidRDefault="0050016A" w:rsidP="0050016A">
      <w:pPr>
        <w:rPr>
          <w:rFonts w:eastAsia="Times New Roman"/>
        </w:rPr>
      </w:pPr>
    </w:p>
    <w:p w14:paraId="08193C48" w14:textId="77777777" w:rsidR="0050016A" w:rsidRPr="00343A13" w:rsidRDefault="0050016A" w:rsidP="0050016A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4B2A38B3" w14:textId="77777777" w:rsidR="0050016A" w:rsidRDefault="0050016A" w:rsidP="0050016A">
      <w:pPr>
        <w:rPr>
          <w:rFonts w:eastAsia="Times New Roman"/>
        </w:rPr>
      </w:pPr>
    </w:p>
    <w:p w14:paraId="2DCDFAC1" w14:textId="77777777" w:rsidR="0050016A" w:rsidRDefault="0050016A" w:rsidP="0050016A">
      <w:pPr>
        <w:spacing w:line="200" w:lineRule="atLeast"/>
        <w:ind w:left="-15"/>
        <w:rPr>
          <w:rFonts w:eastAsia="Times New Roman"/>
        </w:rPr>
      </w:pPr>
    </w:p>
    <w:p w14:paraId="52197BC7" w14:textId="79DD3A6A" w:rsidR="0050016A" w:rsidRDefault="0050016A" w:rsidP="0050016A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7900A3">
        <w:rPr>
          <w:rFonts w:eastAsia="Times New Roman"/>
        </w:rPr>
        <w:t>09 de novembro</w:t>
      </w:r>
      <w:r>
        <w:rPr>
          <w:rFonts w:eastAsia="Times New Roman"/>
        </w:rPr>
        <w:t xml:space="preserve"> de 2023. </w:t>
      </w:r>
    </w:p>
    <w:p w14:paraId="36AE6DF1" w14:textId="77777777" w:rsidR="0050016A" w:rsidRDefault="0050016A" w:rsidP="0050016A">
      <w:pPr>
        <w:spacing w:line="200" w:lineRule="atLeast"/>
        <w:jc w:val="center"/>
        <w:rPr>
          <w:rFonts w:eastAsia="Times New Roman"/>
        </w:rPr>
      </w:pPr>
    </w:p>
    <w:p w14:paraId="6C12B902" w14:textId="2927F22A" w:rsidR="00FB4C5F" w:rsidRPr="009E11B7" w:rsidRDefault="00FB4C5F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900A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900A3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2023-11-09T15:33:00Z</cp:lastPrinted>
  <dcterms:created xsi:type="dcterms:W3CDTF">2023-11-09T15:33:00Z</dcterms:created>
  <dcterms:modified xsi:type="dcterms:W3CDTF">2023-11-09T15:33:00Z</dcterms:modified>
</cp:coreProperties>
</file>