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359" w:rsidRPr="00692D80" w:rsidRDefault="00B50359" w:rsidP="00B50359">
      <w:pPr>
        <w:tabs>
          <w:tab w:val="left" w:pos="0"/>
        </w:tabs>
        <w:rPr>
          <w:b/>
          <w:bCs/>
        </w:rPr>
      </w:pPr>
      <w:r w:rsidRPr="00692D80">
        <w:rPr>
          <w:b/>
          <w:bCs/>
        </w:rPr>
        <w:t>PROJETO DE DECRETO LEGISLATIVO Nº _________/2023</w:t>
      </w:r>
    </w:p>
    <w:p w:rsidR="00B50359" w:rsidRDefault="00B50359" w:rsidP="00B50359">
      <w:pPr>
        <w:pStyle w:val="Subttulo"/>
        <w:spacing w:after="120"/>
      </w:pPr>
    </w:p>
    <w:p w:rsidR="00B50359" w:rsidRPr="00B50359" w:rsidRDefault="00B50359" w:rsidP="00B50359">
      <w:pPr>
        <w:pStyle w:val="Subttulo"/>
      </w:pPr>
      <w:r w:rsidRPr="00B50359">
        <w:t xml:space="preserve">DISPÕE SOBRE A CONCESSÃO DE TÍTULO DE </w:t>
      </w:r>
      <w:r w:rsidR="00BD72C0">
        <w:t>cidadania honorária</w:t>
      </w:r>
      <w:r w:rsidR="004E014B">
        <w:t xml:space="preserve"> a </w:t>
      </w:r>
      <w:r w:rsidR="00234334" w:rsidRPr="00234334">
        <w:t>Guillermo Arturo Gonzales</w:t>
      </w:r>
      <w:r w:rsidR="004E014B">
        <w:t>.</w:t>
      </w:r>
    </w:p>
    <w:p w:rsidR="00B50359" w:rsidRDefault="00B50359" w:rsidP="00B50359">
      <w:pPr>
        <w:rPr>
          <w:bCs/>
        </w:rPr>
      </w:pPr>
      <w:r w:rsidRPr="00692D80">
        <w:rPr>
          <w:bCs/>
        </w:rPr>
        <w:t xml:space="preserve">Art. 1º - Fica concedido o título de </w:t>
      </w:r>
      <w:r w:rsidR="00BD72C0" w:rsidRPr="00BD72C0">
        <w:rPr>
          <w:bCs/>
        </w:rPr>
        <w:t xml:space="preserve">CIDADANIA HONORÁRIA </w:t>
      </w:r>
      <w:r w:rsidRPr="00692D80">
        <w:rPr>
          <w:bCs/>
        </w:rPr>
        <w:t>DE SETE LAGOAS</w:t>
      </w:r>
      <w:r>
        <w:rPr>
          <w:bCs/>
        </w:rPr>
        <w:t xml:space="preserve"> a </w:t>
      </w:r>
      <w:r w:rsidR="00A416A8" w:rsidRPr="00A416A8">
        <w:rPr>
          <w:bCs/>
        </w:rPr>
        <w:t>Guillermo Arturo Gonzales</w:t>
      </w:r>
      <w:r w:rsidRPr="00692D80">
        <w:rPr>
          <w:bCs/>
        </w:rPr>
        <w:t>.</w:t>
      </w:r>
    </w:p>
    <w:p w:rsidR="00080253" w:rsidRDefault="00B50359" w:rsidP="00080253">
      <w:r w:rsidRPr="00692D80">
        <w:rPr>
          <w:bCs/>
        </w:rPr>
        <w:t xml:space="preserve">Art. 2º - A outorga do presente título será feita em </w:t>
      </w:r>
      <w:r w:rsidR="00BD72C0">
        <w:rPr>
          <w:bCs/>
        </w:rPr>
        <w:t>s</w:t>
      </w:r>
      <w:r w:rsidRPr="00692D80">
        <w:rPr>
          <w:bCs/>
        </w:rPr>
        <w:t xml:space="preserve">essão </w:t>
      </w:r>
      <w:r w:rsidR="00BD72C0">
        <w:rPr>
          <w:bCs/>
        </w:rPr>
        <w:t>s</w:t>
      </w:r>
      <w:r w:rsidRPr="00692D80">
        <w:rPr>
          <w:bCs/>
        </w:rPr>
        <w:t xml:space="preserve">olene, em data a ser </w:t>
      </w:r>
      <w:r>
        <w:rPr>
          <w:bCs/>
        </w:rPr>
        <w:t>agendada</w:t>
      </w:r>
      <w:r w:rsidRPr="00692D80">
        <w:rPr>
          <w:bCs/>
        </w:rPr>
        <w:t xml:space="preserve"> pelo Excelentíssimo Senhor Presidente desta Casa de Leis.</w:t>
      </w:r>
    </w:p>
    <w:p w:rsidR="00B50359" w:rsidRPr="00692D80" w:rsidRDefault="00B50359" w:rsidP="00B50359">
      <w:pPr>
        <w:tabs>
          <w:tab w:val="left" w:pos="0"/>
        </w:tabs>
        <w:rPr>
          <w:b/>
          <w:bCs/>
        </w:rPr>
      </w:pPr>
      <w:r w:rsidRPr="00692D80">
        <w:rPr>
          <w:bCs/>
        </w:rPr>
        <w:t>Art. 3º - Este Decreto Legislativo entrará em vigor na data de sua publicação.</w:t>
      </w:r>
    </w:p>
    <w:p w:rsidR="00080253" w:rsidRDefault="00080253" w:rsidP="00080253">
      <w:pPr>
        <w:pStyle w:val="Localedata"/>
      </w:pPr>
      <w:bookmarkStart w:id="0" w:name="_GoBack"/>
      <w:bookmarkEnd w:id="0"/>
    </w:p>
    <w:p w:rsidR="00080253" w:rsidRDefault="00080253" w:rsidP="00080253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665FE41" wp14:editId="71D7EB9C">
            <wp:simplePos x="0" y="0"/>
            <wp:positionH relativeFrom="column">
              <wp:posOffset>923925</wp:posOffset>
            </wp:positionH>
            <wp:positionV relativeFrom="paragraph">
              <wp:posOffset>329565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59">
        <w:t>Sete Lagoas</w:t>
      </w:r>
      <w:r>
        <w:t xml:space="preserve">, </w:t>
      </w:r>
      <w:r w:rsidR="00B50359">
        <w:t>09 de outubro</w:t>
      </w:r>
      <w:r>
        <w:t xml:space="preserve"> de 2023.</w:t>
      </w:r>
    </w:p>
    <w:p w:rsidR="00080253" w:rsidRDefault="00080253" w:rsidP="00080253">
      <w:pPr>
        <w:pStyle w:val="AssinaturadoVereador"/>
      </w:pPr>
    </w:p>
    <w:p w:rsidR="00080253" w:rsidRDefault="00080253" w:rsidP="00080253">
      <w:pPr>
        <w:pStyle w:val="AssinaturadoVereador"/>
      </w:pPr>
    </w:p>
    <w:p w:rsidR="00080253" w:rsidRDefault="00080253" w:rsidP="00080253">
      <w:pPr>
        <w:pStyle w:val="AssinaturadoVereador"/>
      </w:pPr>
    </w:p>
    <w:p w:rsidR="00080253" w:rsidRPr="00B417BF" w:rsidRDefault="00080253" w:rsidP="00080253">
      <w:pPr>
        <w:pStyle w:val="AssinaturadoVereador"/>
      </w:pPr>
      <w:r w:rsidRPr="00B417BF">
        <w:t>RODRIGO BRAGA DA ROCHA</w:t>
      </w:r>
    </w:p>
    <w:p w:rsidR="00080253" w:rsidRDefault="00080253" w:rsidP="00080253">
      <w:pPr>
        <w:pStyle w:val="AssinaturadoVereador"/>
      </w:pPr>
      <w:r w:rsidRPr="00B417BF">
        <w:t>VEREADOR – PV</w:t>
      </w:r>
    </w:p>
    <w:p w:rsidR="00080253" w:rsidRDefault="00080253" w:rsidP="00080253"/>
    <w:p w:rsidR="00080253" w:rsidRDefault="00080253" w:rsidP="00080253"/>
    <w:p w:rsidR="00080253" w:rsidRDefault="00080253" w:rsidP="00080253"/>
    <w:p w:rsidR="00080253" w:rsidRDefault="00080253" w:rsidP="00080253"/>
    <w:p w:rsidR="00080253" w:rsidRDefault="00080253" w:rsidP="00080253"/>
    <w:p w:rsidR="00B50359" w:rsidRDefault="00B50359" w:rsidP="00080253"/>
    <w:p w:rsidR="00B50359" w:rsidRDefault="00B50359" w:rsidP="00080253"/>
    <w:p w:rsidR="00C93AEA" w:rsidRDefault="00C93AEA" w:rsidP="00080253"/>
    <w:p w:rsidR="00080253" w:rsidRDefault="00080253" w:rsidP="00080253"/>
    <w:p w:rsidR="00B50359" w:rsidRDefault="00B50359" w:rsidP="00B50359">
      <w:pPr>
        <w:pStyle w:val="Ttulo1"/>
      </w:pPr>
      <w:r>
        <w:lastRenderedPageBreak/>
        <w:t>biografia</w:t>
      </w:r>
    </w:p>
    <w:p w:rsidR="004C47CD" w:rsidRDefault="004C47CD" w:rsidP="00C93AEA">
      <w:r w:rsidRPr="00A416A8">
        <w:rPr>
          <w:bCs/>
        </w:rPr>
        <w:t>Guillermo Arturo Gonzales</w:t>
      </w:r>
      <w:r w:rsidR="00E8647D">
        <w:t>, n</w:t>
      </w:r>
      <w:r>
        <w:t>ascido em Santiago do Chile</w:t>
      </w:r>
      <w:r w:rsidR="00E8647D">
        <w:t xml:space="preserve">, formou-se em Pedagogia, </w:t>
      </w:r>
      <w:r w:rsidR="00E8647D">
        <w:t>Filosofia e Teologia</w:t>
      </w:r>
      <w:r w:rsidR="00E8647D">
        <w:t xml:space="preserve"> na </w:t>
      </w:r>
      <w:r w:rsidR="00E8647D">
        <w:t>Pontifícia Universidade Católica do Chile</w:t>
      </w:r>
      <w:r w:rsidR="00E8647D">
        <w:t>.</w:t>
      </w:r>
    </w:p>
    <w:p w:rsidR="00E8647D" w:rsidRDefault="00E8647D" w:rsidP="00C93AEA">
      <w:r>
        <w:t xml:space="preserve">Em 1995 foi sua ordenação sacerdotal, na </w:t>
      </w:r>
      <w:r>
        <w:t>Arquidiocese de Puerto Mont</w:t>
      </w:r>
      <w:r>
        <w:t xml:space="preserve">. Em </w:t>
      </w:r>
      <w:r>
        <w:t xml:space="preserve">2011 </w:t>
      </w:r>
      <w:r>
        <w:t>foi sua c</w:t>
      </w:r>
      <w:r>
        <w:t>hegada ao Brasil ao Santuário de Adoração de Sete Lagoas.</w:t>
      </w:r>
    </w:p>
    <w:p w:rsidR="00E8647D" w:rsidRDefault="00E8647D" w:rsidP="00C93AEA">
      <w:r>
        <w:t xml:space="preserve">Desde 2022 ocupa o cargo de </w:t>
      </w:r>
      <w:r w:rsidRPr="00E8647D">
        <w:t>Capelão da Capela Nossa Senhora das Graças</w:t>
      </w:r>
      <w:r>
        <w:t xml:space="preserve"> e desde agosto de 2023 exerce também o cargo de </w:t>
      </w:r>
      <w:r w:rsidRPr="00E8647D">
        <w:t>Reitor da Capela Santa Teresinha do Menino Jesus, ao lado do antigo Colégio Dom Silvério.</w:t>
      </w:r>
    </w:p>
    <w:p w:rsidR="00E8647D" w:rsidRDefault="00E8647D" w:rsidP="00C93AEA"/>
    <w:sectPr w:rsidR="00E8647D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253" w:rsidRDefault="00080253" w:rsidP="005F48BC">
      <w:pPr>
        <w:spacing w:line="240" w:lineRule="auto"/>
      </w:pPr>
      <w:r>
        <w:separator/>
      </w:r>
    </w:p>
  </w:endnote>
  <w:endnote w:type="continuationSeparator" w:id="0">
    <w:p w:rsidR="00080253" w:rsidRDefault="0008025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253" w:rsidRDefault="00080253" w:rsidP="005F48BC">
      <w:pPr>
        <w:spacing w:line="240" w:lineRule="auto"/>
      </w:pPr>
      <w:r>
        <w:separator/>
      </w:r>
    </w:p>
  </w:footnote>
  <w:footnote w:type="continuationSeparator" w:id="0">
    <w:p w:rsidR="00080253" w:rsidRDefault="0008025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E8647D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53"/>
    <w:rsid w:val="00016CD2"/>
    <w:rsid w:val="00080253"/>
    <w:rsid w:val="00083D18"/>
    <w:rsid w:val="000B3837"/>
    <w:rsid w:val="000B3A13"/>
    <w:rsid w:val="000F334F"/>
    <w:rsid w:val="001043B8"/>
    <w:rsid w:val="00181A2B"/>
    <w:rsid w:val="001C32B8"/>
    <w:rsid w:val="001C54D5"/>
    <w:rsid w:val="00234334"/>
    <w:rsid w:val="00234D82"/>
    <w:rsid w:val="00251B96"/>
    <w:rsid w:val="00263BB7"/>
    <w:rsid w:val="002B3D6A"/>
    <w:rsid w:val="002F192F"/>
    <w:rsid w:val="003F77D1"/>
    <w:rsid w:val="004C47CD"/>
    <w:rsid w:val="004E014B"/>
    <w:rsid w:val="00553B5C"/>
    <w:rsid w:val="005B2295"/>
    <w:rsid w:val="005E0452"/>
    <w:rsid w:val="005E0E47"/>
    <w:rsid w:val="005E2BE1"/>
    <w:rsid w:val="005F48BC"/>
    <w:rsid w:val="00650B97"/>
    <w:rsid w:val="006543ED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416A8"/>
    <w:rsid w:val="00AD3026"/>
    <w:rsid w:val="00B138C1"/>
    <w:rsid w:val="00B50359"/>
    <w:rsid w:val="00B82565"/>
    <w:rsid w:val="00BD0F70"/>
    <w:rsid w:val="00BD6A3C"/>
    <w:rsid w:val="00BD72C0"/>
    <w:rsid w:val="00C01B99"/>
    <w:rsid w:val="00C14D23"/>
    <w:rsid w:val="00C223D6"/>
    <w:rsid w:val="00C378AB"/>
    <w:rsid w:val="00C5212C"/>
    <w:rsid w:val="00C93AEA"/>
    <w:rsid w:val="00CE3ECA"/>
    <w:rsid w:val="00CF76C7"/>
    <w:rsid w:val="00D52C78"/>
    <w:rsid w:val="00D733AB"/>
    <w:rsid w:val="00D82EAF"/>
    <w:rsid w:val="00DA757B"/>
    <w:rsid w:val="00E04774"/>
    <w:rsid w:val="00E8647D"/>
    <w:rsid w:val="00F60B84"/>
    <w:rsid w:val="00F92B73"/>
    <w:rsid w:val="00F9315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33DEAB"/>
  <w15:chartTrackingRefBased/>
  <w15:docId w15:val="{49039C3C-980C-40DC-AFB9-E0ED1AA5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2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2</cp:revision>
  <cp:lastPrinted>2023-10-09T14:56:00Z</cp:lastPrinted>
  <dcterms:created xsi:type="dcterms:W3CDTF">2023-10-09T18:45:00Z</dcterms:created>
  <dcterms:modified xsi:type="dcterms:W3CDTF">2023-10-09T18:45:00Z</dcterms:modified>
</cp:coreProperties>
</file>