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359" w:rsidRPr="00692D80" w:rsidRDefault="00B50359" w:rsidP="00B50359">
      <w:pPr>
        <w:tabs>
          <w:tab w:val="left" w:pos="0"/>
        </w:tabs>
        <w:rPr>
          <w:b/>
          <w:bCs/>
        </w:rPr>
      </w:pPr>
      <w:r w:rsidRPr="00692D80">
        <w:rPr>
          <w:b/>
          <w:bCs/>
        </w:rPr>
        <w:t>PROJETO DE DECRETO LEGISLATIVO Nº _________/2023</w:t>
      </w:r>
    </w:p>
    <w:p w:rsidR="00B50359" w:rsidRDefault="00B50359" w:rsidP="00B50359">
      <w:pPr>
        <w:pStyle w:val="Subttulo"/>
        <w:spacing w:after="120"/>
      </w:pPr>
    </w:p>
    <w:p w:rsidR="00B50359" w:rsidRPr="00B50359" w:rsidRDefault="00B50359" w:rsidP="00B50359">
      <w:pPr>
        <w:pStyle w:val="Subttulo"/>
      </w:pPr>
      <w:r w:rsidRPr="00B50359">
        <w:t xml:space="preserve">DISPÕE SOBRE A CONCESSÃO DE TÍTULO DE </w:t>
      </w:r>
      <w:r w:rsidR="00BD72C0">
        <w:t>cidadania honorária</w:t>
      </w:r>
      <w:r w:rsidR="004E014B">
        <w:t xml:space="preserve"> </w:t>
      </w:r>
      <w:r w:rsidR="004E014B">
        <w:t xml:space="preserve">a </w:t>
      </w:r>
      <w:r w:rsidR="004E014B" w:rsidRPr="00BD72C0">
        <w:t>Liziane Maria de Oliveira</w:t>
      </w:r>
      <w:r w:rsidR="004E014B">
        <w:t>.</w:t>
      </w:r>
    </w:p>
    <w:p w:rsidR="00B50359" w:rsidRDefault="00B50359" w:rsidP="00B50359">
      <w:pPr>
        <w:rPr>
          <w:bCs/>
        </w:rPr>
      </w:pPr>
      <w:r w:rsidRPr="00692D80">
        <w:rPr>
          <w:bCs/>
        </w:rPr>
        <w:t xml:space="preserve">Art. 1º - Fica concedido o título de </w:t>
      </w:r>
      <w:r w:rsidR="00BD72C0" w:rsidRPr="00BD72C0">
        <w:rPr>
          <w:bCs/>
        </w:rPr>
        <w:t xml:space="preserve">CIDADANIA HONORÁRIA </w:t>
      </w:r>
      <w:r w:rsidRPr="00692D80">
        <w:rPr>
          <w:bCs/>
        </w:rPr>
        <w:t>DE SETE LAGOAS</w:t>
      </w:r>
      <w:r>
        <w:rPr>
          <w:bCs/>
        </w:rPr>
        <w:t xml:space="preserve"> a </w:t>
      </w:r>
      <w:r w:rsidR="00BD72C0" w:rsidRPr="00BD72C0">
        <w:rPr>
          <w:bCs/>
        </w:rPr>
        <w:t>Liziane Maria de Oliveira</w:t>
      </w:r>
      <w:r w:rsidRPr="00692D80">
        <w:rPr>
          <w:bCs/>
        </w:rPr>
        <w:t>.</w:t>
      </w:r>
      <w:bookmarkStart w:id="0" w:name="_GoBack"/>
      <w:bookmarkEnd w:id="0"/>
    </w:p>
    <w:p w:rsidR="00080253" w:rsidRDefault="00B50359" w:rsidP="00080253">
      <w:r w:rsidRPr="00692D80">
        <w:rPr>
          <w:bCs/>
        </w:rPr>
        <w:t xml:space="preserve">Art. 2º - A outorga do presente título será feita em </w:t>
      </w:r>
      <w:r w:rsidR="00BD72C0">
        <w:rPr>
          <w:bCs/>
        </w:rPr>
        <w:t>s</w:t>
      </w:r>
      <w:r w:rsidRPr="00692D80">
        <w:rPr>
          <w:bCs/>
        </w:rPr>
        <w:t xml:space="preserve">essão </w:t>
      </w:r>
      <w:r w:rsidR="00BD72C0">
        <w:rPr>
          <w:bCs/>
        </w:rPr>
        <w:t>s</w:t>
      </w:r>
      <w:r w:rsidRPr="00692D80">
        <w:rPr>
          <w:bCs/>
        </w:rPr>
        <w:t xml:space="preserve">olene, em data a ser </w:t>
      </w:r>
      <w:r>
        <w:rPr>
          <w:bCs/>
        </w:rPr>
        <w:t>agendada</w:t>
      </w:r>
      <w:r w:rsidRPr="00692D80">
        <w:rPr>
          <w:bCs/>
        </w:rPr>
        <w:t xml:space="preserve"> pelo Excelentíssimo Senhor Presidente desta Casa de Leis.</w:t>
      </w:r>
    </w:p>
    <w:p w:rsidR="00B50359" w:rsidRPr="00692D80" w:rsidRDefault="00B50359" w:rsidP="00B50359">
      <w:pPr>
        <w:tabs>
          <w:tab w:val="left" w:pos="0"/>
        </w:tabs>
        <w:rPr>
          <w:b/>
          <w:bCs/>
        </w:rPr>
      </w:pPr>
      <w:r w:rsidRPr="00692D80">
        <w:rPr>
          <w:bCs/>
        </w:rPr>
        <w:t>Art. 3º - Este Decreto Legislativo entrará em vigor na data de sua publicação.</w:t>
      </w:r>
    </w:p>
    <w:p w:rsidR="00080253" w:rsidRDefault="00080253" w:rsidP="00080253">
      <w:pPr>
        <w:pStyle w:val="Localedata"/>
      </w:pPr>
    </w:p>
    <w:p w:rsidR="00080253" w:rsidRDefault="00080253" w:rsidP="00080253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665FE41" wp14:editId="71D7EB9C">
            <wp:simplePos x="0" y="0"/>
            <wp:positionH relativeFrom="column">
              <wp:posOffset>923925</wp:posOffset>
            </wp:positionH>
            <wp:positionV relativeFrom="paragraph">
              <wp:posOffset>329565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359">
        <w:t>Sete Lagoas</w:t>
      </w:r>
      <w:r>
        <w:t xml:space="preserve">, </w:t>
      </w:r>
      <w:r w:rsidR="00B50359">
        <w:t>09 de outubro</w:t>
      </w:r>
      <w:r>
        <w:t xml:space="preserve"> de 2023.</w:t>
      </w:r>
    </w:p>
    <w:p w:rsidR="00080253" w:rsidRDefault="00080253" w:rsidP="00080253">
      <w:pPr>
        <w:pStyle w:val="AssinaturadoVereador"/>
      </w:pPr>
    </w:p>
    <w:p w:rsidR="00080253" w:rsidRDefault="00080253" w:rsidP="00080253">
      <w:pPr>
        <w:pStyle w:val="AssinaturadoVereador"/>
      </w:pPr>
    </w:p>
    <w:p w:rsidR="00080253" w:rsidRDefault="00080253" w:rsidP="00080253">
      <w:pPr>
        <w:pStyle w:val="AssinaturadoVereador"/>
      </w:pPr>
    </w:p>
    <w:p w:rsidR="00080253" w:rsidRPr="00B417BF" w:rsidRDefault="00080253" w:rsidP="00080253">
      <w:pPr>
        <w:pStyle w:val="AssinaturadoVereador"/>
      </w:pPr>
      <w:r w:rsidRPr="00B417BF">
        <w:t>RODRIGO BRAGA DA ROCHA</w:t>
      </w:r>
    </w:p>
    <w:p w:rsidR="00080253" w:rsidRDefault="00080253" w:rsidP="00080253">
      <w:pPr>
        <w:pStyle w:val="AssinaturadoVereador"/>
      </w:pPr>
      <w:r w:rsidRPr="00B417BF">
        <w:t>VEREADOR – PV</w:t>
      </w:r>
    </w:p>
    <w:p w:rsidR="00080253" w:rsidRDefault="00080253" w:rsidP="00080253"/>
    <w:p w:rsidR="00080253" w:rsidRDefault="00080253" w:rsidP="00080253"/>
    <w:p w:rsidR="00080253" w:rsidRDefault="00080253" w:rsidP="00080253"/>
    <w:p w:rsidR="00080253" w:rsidRDefault="00080253" w:rsidP="00080253"/>
    <w:p w:rsidR="00080253" w:rsidRDefault="00080253" w:rsidP="00080253"/>
    <w:p w:rsidR="00B50359" w:rsidRDefault="00B50359" w:rsidP="00080253"/>
    <w:p w:rsidR="00B50359" w:rsidRDefault="00B50359" w:rsidP="00080253"/>
    <w:p w:rsidR="00C93AEA" w:rsidRDefault="00C93AEA" w:rsidP="00080253"/>
    <w:p w:rsidR="00080253" w:rsidRDefault="00080253" w:rsidP="00080253"/>
    <w:p w:rsidR="00B50359" w:rsidRDefault="00B50359" w:rsidP="00B50359">
      <w:pPr>
        <w:pStyle w:val="Ttulo1"/>
      </w:pPr>
      <w:r>
        <w:lastRenderedPageBreak/>
        <w:t>biografia</w:t>
      </w:r>
    </w:p>
    <w:p w:rsidR="00C93AEA" w:rsidRDefault="00C93AEA" w:rsidP="00C93AEA">
      <w:r w:rsidRPr="00C93AEA">
        <w:t>Liziane Maria de Oliveira, nasc</w:t>
      </w:r>
      <w:r>
        <w:t xml:space="preserve">eu </w:t>
      </w:r>
      <w:r w:rsidRPr="00C93AEA">
        <w:t>no dia 23</w:t>
      </w:r>
      <w:r>
        <w:t xml:space="preserve"> de dezembro de </w:t>
      </w:r>
      <w:r w:rsidRPr="00C93AEA">
        <w:t xml:space="preserve">1970 na cidade de Belo Horizonte. </w:t>
      </w:r>
      <w:r>
        <w:t>É f</w:t>
      </w:r>
      <w:r w:rsidRPr="00C93AEA">
        <w:t xml:space="preserve">ormada em Fisioterapia pela UFMG – Universidade Federal de Minas Gerais, </w:t>
      </w:r>
      <w:r>
        <w:t>desde</w:t>
      </w:r>
      <w:r w:rsidRPr="00C93AEA">
        <w:t xml:space="preserve"> 1994</w:t>
      </w:r>
      <w:r>
        <w:t xml:space="preserve"> e e</w:t>
      </w:r>
      <w:r w:rsidRPr="00C93AEA">
        <w:t>specia</w:t>
      </w:r>
      <w:r>
        <w:t>lizou-se</w:t>
      </w:r>
      <w:r w:rsidRPr="00C93AEA">
        <w:t xml:space="preserve"> em prescrição de atividade física para pessoa com deficiência</w:t>
      </w:r>
      <w:r>
        <w:t xml:space="preserve"> e também em</w:t>
      </w:r>
      <w:r w:rsidRPr="00C93AEA">
        <w:t xml:space="preserve"> micropolítica de gestão em saúde. </w:t>
      </w:r>
    </w:p>
    <w:p w:rsidR="00C93AEA" w:rsidRDefault="00C93AEA" w:rsidP="00C93AEA">
      <w:r w:rsidRPr="00C93AEA">
        <w:t xml:space="preserve">Residente em Sete Lagoas desde 1996, mãe de André Nunes e </w:t>
      </w:r>
      <w:proofErr w:type="spellStart"/>
      <w:r w:rsidRPr="00C93AEA">
        <w:t>Gledes</w:t>
      </w:r>
      <w:proofErr w:type="spellEnd"/>
      <w:r w:rsidRPr="00C93AEA">
        <w:t xml:space="preserve"> Oliveira, in</w:t>
      </w:r>
      <w:r>
        <w:t>iciou</w:t>
      </w:r>
      <w:r w:rsidRPr="00C93AEA">
        <w:t xml:space="preserve"> suas atividades na Secretaria Municipal de Saúde do Município em 2003. Destacou-se pelo serviço prestado como Gerente de Atenção Primária – NASF</w:t>
      </w:r>
      <w:r>
        <w:t>.</w:t>
      </w:r>
    </w:p>
    <w:p w:rsidR="00B50359" w:rsidRPr="00B50359" w:rsidRDefault="00C93AEA" w:rsidP="00C93AEA">
      <w:r>
        <w:t>A</w:t>
      </w:r>
      <w:r w:rsidRPr="00C93AEA">
        <w:t xml:space="preserve">tualmente </w:t>
      </w:r>
      <w:r>
        <w:t xml:space="preserve">é </w:t>
      </w:r>
      <w:r w:rsidRPr="00C93AEA">
        <w:t>responsável pela Junta Reguladora da Rede de Cuidados à Pessoa com Deficiência e também Fisioterapeuta da Vila Vicentina de Sete Lagoas – SSVP.</w:t>
      </w:r>
    </w:p>
    <w:sectPr w:rsidR="00B50359" w:rsidRPr="00B50359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253" w:rsidRDefault="00080253" w:rsidP="005F48BC">
      <w:pPr>
        <w:spacing w:line="240" w:lineRule="auto"/>
      </w:pPr>
      <w:r>
        <w:separator/>
      </w:r>
    </w:p>
  </w:endnote>
  <w:endnote w:type="continuationSeparator" w:id="0">
    <w:p w:rsidR="00080253" w:rsidRDefault="00080253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253" w:rsidRDefault="00080253" w:rsidP="005F48BC">
      <w:pPr>
        <w:spacing w:line="240" w:lineRule="auto"/>
      </w:pPr>
      <w:r>
        <w:separator/>
      </w:r>
    </w:p>
  </w:footnote>
  <w:footnote w:type="continuationSeparator" w:id="0">
    <w:p w:rsidR="00080253" w:rsidRDefault="00080253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4E014B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53"/>
    <w:rsid w:val="00016CD2"/>
    <w:rsid w:val="00080253"/>
    <w:rsid w:val="00083D18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4E014B"/>
    <w:rsid w:val="00553B5C"/>
    <w:rsid w:val="005B2295"/>
    <w:rsid w:val="005E0452"/>
    <w:rsid w:val="005E0E47"/>
    <w:rsid w:val="005E2BE1"/>
    <w:rsid w:val="005F48BC"/>
    <w:rsid w:val="00650B97"/>
    <w:rsid w:val="006543ED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50359"/>
    <w:rsid w:val="00B82565"/>
    <w:rsid w:val="00BD0F70"/>
    <w:rsid w:val="00BD6A3C"/>
    <w:rsid w:val="00BD72C0"/>
    <w:rsid w:val="00C01B99"/>
    <w:rsid w:val="00C14D23"/>
    <w:rsid w:val="00C223D6"/>
    <w:rsid w:val="00C378AB"/>
    <w:rsid w:val="00C5212C"/>
    <w:rsid w:val="00C93AEA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9315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C1D999"/>
  <w15:chartTrackingRefBased/>
  <w15:docId w15:val="{49039C3C-980C-40DC-AFB9-E0ED1AA5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3</cp:revision>
  <cp:lastPrinted>2021-05-12T15:34:00Z</cp:lastPrinted>
  <dcterms:created xsi:type="dcterms:W3CDTF">2023-10-09T14:37:00Z</dcterms:created>
  <dcterms:modified xsi:type="dcterms:W3CDTF">2023-10-09T14:45:00Z</dcterms:modified>
</cp:coreProperties>
</file>