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5CB25" w14:textId="77777777" w:rsidR="00BF2A89" w:rsidRDefault="00BF2A89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01AF32F8" w14:textId="77777777" w:rsidR="00E645B2" w:rsidRDefault="00E645B2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3136D4E4" w14:textId="2DD14A49" w:rsidR="00FE3797" w:rsidRDefault="00FE3797" w:rsidP="00FE3797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MOÇÃO DE CONGRATULAÇÕES N°</w:t>
      </w:r>
      <w:r>
        <w:rPr>
          <w:rFonts w:eastAsia="Times New Roman"/>
          <w:b/>
          <w:u w:val="single"/>
        </w:rPr>
        <w:tab/>
      </w:r>
      <w:r>
        <w:rPr>
          <w:rFonts w:eastAsia="Times New Roman"/>
          <w:b/>
        </w:rPr>
        <w:t xml:space="preserve"> /202</w:t>
      </w:r>
      <w:r w:rsidR="003D7403">
        <w:rPr>
          <w:rFonts w:eastAsia="Times New Roman"/>
          <w:b/>
        </w:rPr>
        <w:t>3</w:t>
      </w:r>
    </w:p>
    <w:p w14:paraId="1F91ED19" w14:textId="77777777" w:rsidR="00FE3797" w:rsidRDefault="00FE3797" w:rsidP="00FE3797">
      <w:pPr>
        <w:rPr>
          <w:rFonts w:ascii="Arial" w:eastAsia="Times New Roman" w:hAnsi="Arial" w:cs="Arial"/>
        </w:rPr>
      </w:pPr>
    </w:p>
    <w:p w14:paraId="3C418963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3940625F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760AB452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Excelentíssimo Presidente,</w:t>
      </w:r>
    </w:p>
    <w:p w14:paraId="13B49784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122561D2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316E6BD7" w14:textId="0B781784" w:rsidR="00895684" w:rsidRDefault="00FE3797" w:rsidP="00895684">
      <w:pPr>
        <w:spacing w:line="200" w:lineRule="atLeast"/>
        <w:jc w:val="both"/>
        <w:rPr>
          <w:rFonts w:ascii="Arial" w:eastAsia="Times New Roman" w:hAnsi="Arial" w:cs="Arial"/>
          <w:b/>
        </w:rPr>
      </w:pPr>
      <w:r w:rsidRPr="005136AF">
        <w:rPr>
          <w:rFonts w:ascii="Arial" w:eastAsia="Times New Roman" w:hAnsi="Arial" w:cs="Arial"/>
        </w:rPr>
        <w:t xml:space="preserve">O Vereador </w:t>
      </w:r>
      <w:proofErr w:type="spellStart"/>
      <w:r w:rsidRPr="005136AF">
        <w:rPr>
          <w:rFonts w:ascii="Arial" w:eastAsia="Times New Roman" w:hAnsi="Arial" w:cs="Arial"/>
        </w:rPr>
        <w:t>subscrevente</w:t>
      </w:r>
      <w:proofErr w:type="spellEnd"/>
      <w:r w:rsidRPr="005136AF">
        <w:rPr>
          <w:rFonts w:ascii="Arial" w:eastAsia="Times New Roman" w:hAnsi="Arial" w:cs="Arial"/>
        </w:rPr>
        <w:t xml:space="preserve"> solicita que, após ouvido o Plenário e seguidos os trâmites regimentais, seja env</w:t>
      </w:r>
      <w:r>
        <w:rPr>
          <w:rFonts w:ascii="Arial" w:eastAsia="Times New Roman" w:hAnsi="Arial" w:cs="Arial"/>
        </w:rPr>
        <w:t xml:space="preserve">iada uma </w:t>
      </w:r>
      <w:r w:rsidRPr="005E0883">
        <w:rPr>
          <w:rFonts w:ascii="Arial" w:eastAsia="Times New Roman" w:hAnsi="Arial" w:cs="Arial"/>
          <w:b/>
        </w:rPr>
        <w:t>MOÇÃO DE CONGRATULAÇ</w:t>
      </w:r>
      <w:r w:rsidR="00FF720A" w:rsidRPr="005E0883">
        <w:rPr>
          <w:rFonts w:ascii="Arial" w:eastAsia="Times New Roman" w:hAnsi="Arial" w:cs="Arial"/>
          <w:b/>
        </w:rPr>
        <w:t>ÃO</w:t>
      </w:r>
      <w:r w:rsidRPr="005E0883">
        <w:rPr>
          <w:rFonts w:ascii="Arial" w:eastAsia="Times New Roman" w:hAnsi="Arial" w:cs="Arial"/>
          <w:b/>
        </w:rPr>
        <w:t xml:space="preserve"> </w:t>
      </w:r>
      <w:r w:rsidR="00D448ED">
        <w:rPr>
          <w:rFonts w:ascii="Arial" w:eastAsia="Times New Roman" w:hAnsi="Arial" w:cs="Arial"/>
          <w:b/>
        </w:rPr>
        <w:t xml:space="preserve">À </w:t>
      </w:r>
      <w:r w:rsidR="00BA1C71">
        <w:rPr>
          <w:rFonts w:ascii="Arial" w:eastAsia="Times New Roman" w:hAnsi="Arial" w:cs="Arial"/>
          <w:b/>
        </w:rPr>
        <w:t xml:space="preserve">ACADEMIA </w:t>
      </w:r>
      <w:proofErr w:type="spellStart"/>
      <w:r w:rsidR="00BA1C71">
        <w:rPr>
          <w:rFonts w:ascii="Arial" w:eastAsia="Times New Roman" w:hAnsi="Arial" w:cs="Arial"/>
          <w:b/>
        </w:rPr>
        <w:t>GROW</w:t>
      </w:r>
      <w:proofErr w:type="spellEnd"/>
      <w:r w:rsidR="00BA1C71">
        <w:rPr>
          <w:rFonts w:ascii="Arial" w:eastAsia="Times New Roman" w:hAnsi="Arial" w:cs="Arial"/>
          <w:b/>
        </w:rPr>
        <w:t xml:space="preserve"> </w:t>
      </w:r>
      <w:proofErr w:type="spellStart"/>
      <w:r w:rsidR="00BA1C71">
        <w:rPr>
          <w:rFonts w:ascii="Arial" w:eastAsia="Times New Roman" w:hAnsi="Arial" w:cs="Arial"/>
          <w:b/>
        </w:rPr>
        <w:t>FIGHTHER</w:t>
      </w:r>
      <w:proofErr w:type="spellEnd"/>
      <w:r w:rsidR="00EA47E1">
        <w:rPr>
          <w:rFonts w:ascii="Arial" w:eastAsia="Times New Roman" w:hAnsi="Arial" w:cs="Arial"/>
          <w:b/>
        </w:rPr>
        <w:t xml:space="preserve"> – JIU-JITSU/CAPOEIRA/MMA, localizada à Rua Ouro Preto, 853, Jardim Cambuí, filiada à Gracie Humaitá e à Oficina da Capoeira.</w:t>
      </w:r>
    </w:p>
    <w:p w14:paraId="36677A92" w14:textId="742BDFDC" w:rsidR="00FE3797" w:rsidRDefault="00FE3797" w:rsidP="005E0883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74AD862C" w14:textId="77777777" w:rsidR="005E0883" w:rsidRPr="005E0883" w:rsidRDefault="005E0883" w:rsidP="005E0883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08E5F2EC" w14:textId="77777777" w:rsidR="009D7638" w:rsidRPr="00EB4E86" w:rsidRDefault="009D7638" w:rsidP="00EB4E86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3AD60097" w14:textId="77777777" w:rsidR="00FE3797" w:rsidRDefault="00FE3797" w:rsidP="00FE3797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C46EF3">
        <w:rPr>
          <w:rFonts w:ascii="Arial" w:eastAsia="Times New Roman" w:hAnsi="Arial" w:cs="Arial"/>
          <w:b/>
          <w:u w:val="single"/>
          <w:lang w:eastAsia="ar-SA"/>
        </w:rPr>
        <w:t>JUSTIFICATIVA</w:t>
      </w:r>
    </w:p>
    <w:p w14:paraId="3EE17A9F" w14:textId="77777777" w:rsidR="00FE3797" w:rsidRDefault="00FE3797" w:rsidP="00FE3797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0169A3B1" w14:textId="12E10317" w:rsidR="005E0883" w:rsidRDefault="00FE3797" w:rsidP="003A56FE">
      <w:pPr>
        <w:spacing w:line="276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  <w:r w:rsidRPr="00D71B34">
        <w:rPr>
          <w:rFonts w:ascii="Arial" w:hAnsi="Arial" w:cs="Arial"/>
          <w:color w:val="000000" w:themeColor="text1"/>
          <w:shd w:val="clear" w:color="auto" w:fill="FFFFFF"/>
        </w:rPr>
        <w:t>Apresento esta Moção, para parabenizá-l</w:t>
      </w:r>
      <w:r w:rsidR="00583082">
        <w:rPr>
          <w:rFonts w:ascii="Arial" w:hAnsi="Arial" w:cs="Arial"/>
          <w:color w:val="000000" w:themeColor="text1"/>
          <w:shd w:val="clear" w:color="auto" w:fill="FFFFFF"/>
        </w:rPr>
        <w:t>o</w:t>
      </w:r>
      <w:r w:rsidRPr="00D71B3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EA47E1">
        <w:rPr>
          <w:rFonts w:ascii="Arial" w:hAnsi="Arial" w:cs="Arial"/>
          <w:color w:val="000000" w:themeColor="text1"/>
          <w:shd w:val="clear" w:color="auto" w:fill="FFFFFF"/>
        </w:rPr>
        <w:t>pelos destaques no trabalho realizado na região do Bairro Santa Luzia, destacando no âmbito social com crianças e adolescentes e os títulos nacionais que vem conquistando representando Sete Lagoas.</w:t>
      </w:r>
    </w:p>
    <w:p w14:paraId="076640A7" w14:textId="24ADCB36" w:rsidR="00FE3797" w:rsidRDefault="00FE3797" w:rsidP="00FE379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3A59952F" w14:textId="19BCF941" w:rsidR="005E0883" w:rsidRDefault="005E0883" w:rsidP="00FE379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01B2E98A" w14:textId="77777777" w:rsidR="005E0883" w:rsidRDefault="005E0883" w:rsidP="00FE379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78CB00E2" w14:textId="31EDA379" w:rsidR="00FE3797" w:rsidRDefault="00FE3797" w:rsidP="00FE3797">
      <w:pPr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35630F">
        <w:rPr>
          <w:rFonts w:ascii="Arial" w:eastAsia="Times New Roman" w:hAnsi="Arial" w:cs="Arial"/>
        </w:rPr>
        <w:t>0</w:t>
      </w:r>
      <w:r w:rsidR="00D448ED">
        <w:rPr>
          <w:rFonts w:ascii="Arial" w:eastAsia="Times New Roman" w:hAnsi="Arial" w:cs="Arial"/>
        </w:rPr>
        <w:t>5</w:t>
      </w:r>
      <w:r w:rsidR="0035630F">
        <w:rPr>
          <w:rFonts w:ascii="Arial" w:eastAsia="Times New Roman" w:hAnsi="Arial" w:cs="Arial"/>
        </w:rPr>
        <w:t xml:space="preserve"> de outubro</w:t>
      </w:r>
      <w:r>
        <w:rPr>
          <w:rFonts w:ascii="Arial" w:eastAsia="Times New Roman" w:hAnsi="Arial" w:cs="Arial"/>
        </w:rPr>
        <w:t xml:space="preserve"> de 202</w:t>
      </w:r>
      <w:r w:rsidR="00082FEF">
        <w:rPr>
          <w:rFonts w:ascii="Arial" w:eastAsia="Times New Roman" w:hAnsi="Arial" w:cs="Arial"/>
        </w:rPr>
        <w:t>3</w:t>
      </w:r>
      <w:r>
        <w:rPr>
          <w:rFonts w:ascii="Arial" w:eastAsia="Times New Roman" w:hAnsi="Arial" w:cs="Arial"/>
        </w:rPr>
        <w:t>.</w:t>
      </w:r>
    </w:p>
    <w:p w14:paraId="19BDDBA7" w14:textId="77777777" w:rsidR="00BF2A89" w:rsidRDefault="00BF2A89" w:rsidP="00BF2A89">
      <w:pPr>
        <w:spacing w:line="200" w:lineRule="atLeast"/>
        <w:jc w:val="center"/>
        <w:rPr>
          <w:rFonts w:ascii="Arial" w:hAnsi="Arial" w:cs="Arial"/>
          <w:color w:val="000000"/>
        </w:rPr>
      </w:pPr>
    </w:p>
    <w:p w14:paraId="23A06578" w14:textId="77777777" w:rsidR="00BF2A89" w:rsidRPr="00343A13" w:rsidRDefault="00BF2A89" w:rsidP="00BF2A89">
      <w:pPr>
        <w:jc w:val="center"/>
        <w:rPr>
          <w:rFonts w:ascii="Arial" w:eastAsia="Times New Roman" w:hAnsi="Arial" w:cs="Arial"/>
        </w:rPr>
      </w:pPr>
      <w:r>
        <w:rPr>
          <w:rFonts w:ascii="Edwardian Script ITC" w:hAnsi="Edwardian Script ITC"/>
          <w:b/>
          <w:noProof/>
          <w:sz w:val="48"/>
        </w:rPr>
        <w:drawing>
          <wp:inline distT="0" distB="0" distL="0" distR="0" wp14:anchorId="4441A698" wp14:editId="25A0FDF8">
            <wp:extent cx="3028950" cy="115252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713A" w14:textId="77777777" w:rsidR="008A28BB" w:rsidRPr="008A28BB" w:rsidRDefault="008A28BB" w:rsidP="00C5212C"/>
    <w:sectPr w:rsidR="008A28BB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84C45" w14:textId="77777777" w:rsidR="00BF2A89" w:rsidRDefault="00BF2A89" w:rsidP="005F48BC">
      <w:r>
        <w:separator/>
      </w:r>
    </w:p>
  </w:endnote>
  <w:endnote w:type="continuationSeparator" w:id="0">
    <w:p w14:paraId="6198D655" w14:textId="77777777" w:rsidR="00BF2A89" w:rsidRDefault="00BF2A89" w:rsidP="005F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Verdana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F349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66ED060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E0DBBA0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BEA63" w14:textId="77777777" w:rsidR="00BF2A89" w:rsidRDefault="00BF2A89" w:rsidP="005F48BC">
      <w:r>
        <w:separator/>
      </w:r>
    </w:p>
  </w:footnote>
  <w:footnote w:type="continuationSeparator" w:id="0">
    <w:p w14:paraId="1AC4F73F" w14:textId="77777777" w:rsidR="00BF2A89" w:rsidRDefault="00BF2A89" w:rsidP="005F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6367C97A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A7C7617" wp14:editId="33CB204E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2A322E9" wp14:editId="177EFE91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1FA92F1B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3880D3DC" w14:textId="77777777" w:rsidR="001C32B8" w:rsidRDefault="00EA47E1">
        <w:pPr>
          <w:pStyle w:val="Cabealho"/>
          <w:jc w:val="right"/>
        </w:pPr>
      </w:p>
    </w:sdtContent>
  </w:sdt>
  <w:p w14:paraId="414C697A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50477551">
    <w:abstractNumId w:val="4"/>
  </w:num>
  <w:num w:numId="2" w16cid:durableId="330765384">
    <w:abstractNumId w:val="11"/>
  </w:num>
  <w:num w:numId="3" w16cid:durableId="43606998">
    <w:abstractNumId w:val="3"/>
  </w:num>
  <w:num w:numId="4" w16cid:durableId="272130724">
    <w:abstractNumId w:val="7"/>
  </w:num>
  <w:num w:numId="5" w16cid:durableId="1485849273">
    <w:abstractNumId w:val="12"/>
  </w:num>
  <w:num w:numId="6" w16cid:durableId="106872579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3359185">
    <w:abstractNumId w:val="2"/>
  </w:num>
  <w:num w:numId="8" w16cid:durableId="819346963">
    <w:abstractNumId w:val="1"/>
  </w:num>
  <w:num w:numId="9" w16cid:durableId="1084110793">
    <w:abstractNumId w:val="0"/>
  </w:num>
  <w:num w:numId="10" w16cid:durableId="97062418">
    <w:abstractNumId w:val="10"/>
  </w:num>
  <w:num w:numId="11" w16cid:durableId="154422216">
    <w:abstractNumId w:val="9"/>
  </w:num>
  <w:num w:numId="12" w16cid:durableId="860976114">
    <w:abstractNumId w:val="5"/>
  </w:num>
  <w:num w:numId="13" w16cid:durableId="55092339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003539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26014460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51599785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826748010">
    <w:abstractNumId w:val="6"/>
  </w:num>
  <w:num w:numId="18" w16cid:durableId="1564949538">
    <w:abstractNumId w:val="8"/>
  </w:num>
  <w:num w:numId="19" w16cid:durableId="186336020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89"/>
    <w:rsid w:val="00010557"/>
    <w:rsid w:val="00016CD2"/>
    <w:rsid w:val="00082FEF"/>
    <w:rsid w:val="000B3837"/>
    <w:rsid w:val="000B3A13"/>
    <w:rsid w:val="000F334F"/>
    <w:rsid w:val="00100D28"/>
    <w:rsid w:val="001043B8"/>
    <w:rsid w:val="001654AD"/>
    <w:rsid w:val="00181A2B"/>
    <w:rsid w:val="001C32B8"/>
    <w:rsid w:val="001C54D5"/>
    <w:rsid w:val="00234D82"/>
    <w:rsid w:val="00251B96"/>
    <w:rsid w:val="00263BB7"/>
    <w:rsid w:val="002B05D5"/>
    <w:rsid w:val="002B3D6A"/>
    <w:rsid w:val="002F192F"/>
    <w:rsid w:val="00320D1F"/>
    <w:rsid w:val="003379FE"/>
    <w:rsid w:val="0035630F"/>
    <w:rsid w:val="003A56FE"/>
    <w:rsid w:val="003D7403"/>
    <w:rsid w:val="003F77D1"/>
    <w:rsid w:val="00553B5C"/>
    <w:rsid w:val="00583082"/>
    <w:rsid w:val="005B2295"/>
    <w:rsid w:val="005E0452"/>
    <w:rsid w:val="005E0883"/>
    <w:rsid w:val="005E0E47"/>
    <w:rsid w:val="005E2BE1"/>
    <w:rsid w:val="005F0317"/>
    <w:rsid w:val="005F48BC"/>
    <w:rsid w:val="00650B97"/>
    <w:rsid w:val="00683120"/>
    <w:rsid w:val="006F5AF8"/>
    <w:rsid w:val="00756CDA"/>
    <w:rsid w:val="007B008F"/>
    <w:rsid w:val="00817038"/>
    <w:rsid w:val="00870D4C"/>
    <w:rsid w:val="00881E14"/>
    <w:rsid w:val="00895684"/>
    <w:rsid w:val="008A28BB"/>
    <w:rsid w:val="008A3D23"/>
    <w:rsid w:val="008C4F02"/>
    <w:rsid w:val="008D6794"/>
    <w:rsid w:val="0093400D"/>
    <w:rsid w:val="0096484A"/>
    <w:rsid w:val="0097200D"/>
    <w:rsid w:val="009D7638"/>
    <w:rsid w:val="009F2225"/>
    <w:rsid w:val="00A25A21"/>
    <w:rsid w:val="00AD3026"/>
    <w:rsid w:val="00B01A9C"/>
    <w:rsid w:val="00B138C1"/>
    <w:rsid w:val="00B82565"/>
    <w:rsid w:val="00BA1C71"/>
    <w:rsid w:val="00BD0F70"/>
    <w:rsid w:val="00BD6A3C"/>
    <w:rsid w:val="00BF2A89"/>
    <w:rsid w:val="00C01B99"/>
    <w:rsid w:val="00C14D23"/>
    <w:rsid w:val="00C223D6"/>
    <w:rsid w:val="00C378AB"/>
    <w:rsid w:val="00C5212C"/>
    <w:rsid w:val="00CA70F4"/>
    <w:rsid w:val="00CE3ECA"/>
    <w:rsid w:val="00CF76C7"/>
    <w:rsid w:val="00D345E8"/>
    <w:rsid w:val="00D448ED"/>
    <w:rsid w:val="00D52C78"/>
    <w:rsid w:val="00D733AB"/>
    <w:rsid w:val="00D82EAF"/>
    <w:rsid w:val="00DA757B"/>
    <w:rsid w:val="00E04774"/>
    <w:rsid w:val="00E645B2"/>
    <w:rsid w:val="00EA47E1"/>
    <w:rsid w:val="00EB4E86"/>
    <w:rsid w:val="00EE4555"/>
    <w:rsid w:val="00F60B84"/>
    <w:rsid w:val="00F92B73"/>
    <w:rsid w:val="00FA3A9D"/>
    <w:rsid w:val="00FB2887"/>
    <w:rsid w:val="00FD1079"/>
    <w:rsid w:val="00FD3D83"/>
    <w:rsid w:val="00FE2BD6"/>
    <w:rsid w:val="00FE3797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B7CD2CF"/>
  <w15:chartTrackingRefBased/>
  <w15:docId w15:val="{943A6FC2-8CBA-4EF2-B606-B93AFEC6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A89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widowControl/>
      <w:suppressAutoHyphens w:val="0"/>
      <w:spacing w:before="240" w:after="480"/>
      <w:jc w:val="center"/>
      <w:outlineLvl w:val="0"/>
    </w:pPr>
    <w:rPr>
      <w:rFonts w:ascii="Arial" w:eastAsiaTheme="minorHAnsi" w:hAnsi="Arial" w:cs="Arial"/>
      <w:b/>
      <w:caps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widowControl/>
      <w:suppressAutoHyphens w:val="0"/>
      <w:spacing w:line="360" w:lineRule="auto"/>
      <w:ind w:left="720" w:firstLine="709"/>
      <w:contextualSpacing/>
      <w:jc w:val="both"/>
    </w:pPr>
    <w:rPr>
      <w:rFonts w:ascii="Arial" w:eastAsiaTheme="minorHAnsi" w:hAnsi="Arial" w:cs="Arial"/>
      <w:kern w:val="0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widowControl/>
      <w:suppressAutoHyphens w:val="0"/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kern w:val="0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widowControl/>
      <w:numPr>
        <w:numId w:val="18"/>
      </w:numPr>
      <w:suppressAutoHyphens w:val="0"/>
      <w:spacing w:line="360" w:lineRule="auto"/>
      <w:jc w:val="both"/>
    </w:pPr>
    <w:rPr>
      <w:rFonts w:ascii="Arial" w:eastAsiaTheme="minorHAnsi" w:hAnsi="Arial" w:cs="Arial"/>
      <w:bCs/>
      <w:kern w:val="0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widowControl/>
      <w:suppressAutoHyphens w:val="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kern w:val="0"/>
    </w:rPr>
  </w:style>
  <w:style w:type="paragraph" w:customStyle="1" w:styleId="Localedata">
    <w:name w:val="Local e data"/>
    <w:basedOn w:val="Normal"/>
    <w:link w:val="LocaledataChar"/>
    <w:qFormat/>
    <w:rsid w:val="00D52C78"/>
    <w:pPr>
      <w:widowControl/>
      <w:suppressAutoHyphens w:val="0"/>
      <w:spacing w:before="240" w:line="360" w:lineRule="auto"/>
      <w:jc w:val="center"/>
    </w:pPr>
    <w:rPr>
      <w:rFonts w:ascii="Arial" w:eastAsiaTheme="minorHAnsi" w:hAnsi="Arial" w:cs="Arial"/>
      <w:bCs/>
      <w:kern w:val="0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caps/>
      <w:kern w:val="0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NormalWeb">
    <w:name w:val="Normal (Web)"/>
    <w:basedOn w:val="Normal"/>
    <w:uiPriority w:val="99"/>
    <w:semiHidden/>
    <w:unhideWhenUsed/>
    <w:rsid w:val="00EE45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4</TotalTime>
  <Pages>1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2023-10-05T11:18:00Z</cp:lastPrinted>
  <dcterms:created xsi:type="dcterms:W3CDTF">2023-10-05T11:22:00Z</dcterms:created>
  <dcterms:modified xsi:type="dcterms:W3CDTF">2023-10-05T11:22:00Z</dcterms:modified>
</cp:coreProperties>
</file>