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705BCD96" w14:textId="398098AE" w:rsidR="00E118C5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8E47F0" w:rsidRPr="008E47F0">
        <w:rPr>
          <w:rFonts w:ascii="Segoe UI" w:hAnsi="Segoe UI" w:cs="Segoe UI"/>
          <w:b/>
          <w:bCs/>
          <w:color w:val="212529"/>
        </w:rPr>
        <w:t xml:space="preserve">NIVELAMENTO DA MASSA ASFÁLTICA </w:t>
      </w:r>
      <w:r w:rsidR="00657707">
        <w:rPr>
          <w:rFonts w:ascii="Segoe UI" w:hAnsi="Segoe UI" w:cs="Segoe UI"/>
          <w:b/>
          <w:bCs/>
          <w:color w:val="212529"/>
        </w:rPr>
        <w:t>NA RUA CRISÂNTEMO NO QUARTEIRÃO ENTRE OS NÚMEROS 223 E 285, NO BAIRRO DO CARMO.</w:t>
      </w:r>
    </w:p>
    <w:p w14:paraId="33E91346" w14:textId="77777777" w:rsidR="00C24425" w:rsidRDefault="00C24425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6FC7A9CD" w:rsidR="001B1E81" w:rsidRDefault="00657707" w:rsidP="001B1E81">
      <w:pPr>
        <w:rPr>
          <w:rFonts w:eastAsia="Times New Roman"/>
        </w:rPr>
      </w:pPr>
      <w:r>
        <w:rPr>
          <w:rFonts w:eastAsia="Times New Roman"/>
        </w:rPr>
        <w:t>D</w:t>
      </w:r>
      <w:r w:rsidR="008E47F0">
        <w:rPr>
          <w:rFonts w:eastAsia="Times New Roman"/>
        </w:rPr>
        <w:t>esnível</w:t>
      </w:r>
      <w:r>
        <w:rPr>
          <w:rFonts w:eastAsia="Times New Roman"/>
        </w:rPr>
        <w:t xml:space="preserve"> devido obras do SAAE</w:t>
      </w:r>
      <w:r w:rsidR="008E47F0">
        <w:rPr>
          <w:rFonts w:eastAsia="Times New Roman"/>
        </w:rPr>
        <w:t xml:space="preserve"> nesse referido endereço</w:t>
      </w:r>
      <w:r>
        <w:rPr>
          <w:rFonts w:eastAsia="Times New Roman"/>
        </w:rPr>
        <w:t xml:space="preserve"> </w:t>
      </w:r>
      <w:r w:rsidR="008E47F0">
        <w:rPr>
          <w:rFonts w:eastAsia="Times New Roman"/>
        </w:rPr>
        <w:t>causando transtornos aos motoristas que ali trafegam.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65D3C9FF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8E47F0">
        <w:rPr>
          <w:rFonts w:eastAsia="Times New Roman"/>
        </w:rPr>
        <w:t>12 de setembro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5770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B1E81"/>
    <w:rsid w:val="001C32B8"/>
    <w:rsid w:val="001C54D5"/>
    <w:rsid w:val="00234D82"/>
    <w:rsid w:val="00251B96"/>
    <w:rsid w:val="00263BB7"/>
    <w:rsid w:val="002B3D6A"/>
    <w:rsid w:val="002E26FF"/>
    <w:rsid w:val="002F192F"/>
    <w:rsid w:val="003523FD"/>
    <w:rsid w:val="00370BBC"/>
    <w:rsid w:val="003F4ACB"/>
    <w:rsid w:val="003F77D1"/>
    <w:rsid w:val="00407362"/>
    <w:rsid w:val="00467FE3"/>
    <w:rsid w:val="004A0AB8"/>
    <w:rsid w:val="004D01AD"/>
    <w:rsid w:val="0052193F"/>
    <w:rsid w:val="0053338B"/>
    <w:rsid w:val="00552D79"/>
    <w:rsid w:val="00553B5C"/>
    <w:rsid w:val="0056099E"/>
    <w:rsid w:val="005A49A1"/>
    <w:rsid w:val="005B2295"/>
    <w:rsid w:val="005E0452"/>
    <w:rsid w:val="005E0E47"/>
    <w:rsid w:val="005E2BE1"/>
    <w:rsid w:val="005F48BC"/>
    <w:rsid w:val="00603306"/>
    <w:rsid w:val="00650B97"/>
    <w:rsid w:val="00657707"/>
    <w:rsid w:val="00671868"/>
    <w:rsid w:val="00683120"/>
    <w:rsid w:val="006F5AF8"/>
    <w:rsid w:val="006F5BBD"/>
    <w:rsid w:val="00756CDA"/>
    <w:rsid w:val="007E697B"/>
    <w:rsid w:val="0081452B"/>
    <w:rsid w:val="00817038"/>
    <w:rsid w:val="00836F58"/>
    <w:rsid w:val="00851272"/>
    <w:rsid w:val="00870D4C"/>
    <w:rsid w:val="00881E14"/>
    <w:rsid w:val="008A28BB"/>
    <w:rsid w:val="008A3D23"/>
    <w:rsid w:val="008E246B"/>
    <w:rsid w:val="008E47F0"/>
    <w:rsid w:val="0093400D"/>
    <w:rsid w:val="0094024C"/>
    <w:rsid w:val="0096484A"/>
    <w:rsid w:val="0097200D"/>
    <w:rsid w:val="009E11B7"/>
    <w:rsid w:val="00A25A21"/>
    <w:rsid w:val="00A5274E"/>
    <w:rsid w:val="00A65A9C"/>
    <w:rsid w:val="00AD3026"/>
    <w:rsid w:val="00B12B9C"/>
    <w:rsid w:val="00B138C1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4553"/>
    <w:rsid w:val="00E44FB3"/>
    <w:rsid w:val="00E45CC9"/>
    <w:rsid w:val="00E56A89"/>
    <w:rsid w:val="00ED384C"/>
    <w:rsid w:val="00F52C79"/>
    <w:rsid w:val="00F60B84"/>
    <w:rsid w:val="00F92B73"/>
    <w:rsid w:val="00FA3A9D"/>
    <w:rsid w:val="00FB11B8"/>
    <w:rsid w:val="00FB2887"/>
    <w:rsid w:val="00FB4C5F"/>
    <w:rsid w:val="00FD3D83"/>
    <w:rsid w:val="00FD482B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2023-09-12T11:45:00Z</cp:lastPrinted>
  <dcterms:created xsi:type="dcterms:W3CDTF">2023-09-12T11:57:00Z</dcterms:created>
  <dcterms:modified xsi:type="dcterms:W3CDTF">2023-09-12T11:57:00Z</dcterms:modified>
</cp:coreProperties>
</file>