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FB9" w:rsidRDefault="00AC0FB9" w:rsidP="00AC0FB9">
      <w:pPr>
        <w:pStyle w:val="Ttulo1"/>
        <w:rPr>
          <w:rStyle w:val="SubttuloChar"/>
          <w:bCs w:val="0"/>
          <w:caps/>
        </w:rPr>
      </w:pPr>
      <w:r>
        <w:t>anteprojeto de lei nº _________/2023</w:t>
      </w:r>
    </w:p>
    <w:p w:rsidR="00AC0FB9" w:rsidRDefault="00AC0FB9" w:rsidP="00AC0FB9">
      <w:pPr>
        <w:pStyle w:val="Subttulo"/>
      </w:pPr>
      <w:r w:rsidRPr="00AC0FB9">
        <w:rPr>
          <w:rStyle w:val="SubttuloChar"/>
          <w:bCs/>
          <w:caps/>
        </w:rPr>
        <w:t xml:space="preserve">Institui o Programa Consultório Veterinário Móvel no Município de </w:t>
      </w:r>
      <w:r w:rsidR="004B5378">
        <w:rPr>
          <w:rStyle w:val="SubttuloChar"/>
          <w:bCs/>
          <w:caps/>
        </w:rPr>
        <w:t>Sete Lagoas</w:t>
      </w:r>
      <w:r w:rsidRPr="00AC0FB9">
        <w:rPr>
          <w:rStyle w:val="SubttuloChar"/>
          <w:bCs/>
          <w:caps/>
        </w:rPr>
        <w:t xml:space="preserve"> e dá outras providências</w:t>
      </w:r>
      <w:r w:rsidRPr="00AC0FB9">
        <w:t>.</w:t>
      </w:r>
    </w:p>
    <w:p w:rsidR="00AC0FB9" w:rsidRDefault="00AC0FB9" w:rsidP="00AC0FB9">
      <w:r>
        <w:t>Art. 1º Fica instituído o Programa Consultório Veterinário Móvel com objetivo de prestação de serviços médico-veterinário aos animais de estimação em unidades móveis de atendimento para funcionamento em toda a Cidade.</w:t>
      </w:r>
    </w:p>
    <w:p w:rsidR="00AC0FB9" w:rsidRDefault="00AC0FB9" w:rsidP="00AC0FB9">
      <w:r>
        <w:t>Art. 2º São diretrizes do Programa:</w:t>
      </w:r>
    </w:p>
    <w:p w:rsidR="00AC0FB9" w:rsidRDefault="00AC0FB9" w:rsidP="00AC0FB9">
      <w:r>
        <w:t xml:space="preserve">I - </w:t>
      </w:r>
      <w:proofErr w:type="gramStart"/>
      <w:r>
        <w:t>o</w:t>
      </w:r>
      <w:proofErr w:type="gramEnd"/>
      <w:r>
        <w:t xml:space="preserve"> atendimento a demanda da população domiciliada na Cidade de </w:t>
      </w:r>
      <w:r w:rsidR="004B5378">
        <w:t>Sete Lagoas</w:t>
      </w:r>
      <w:r>
        <w:t xml:space="preserve"> que possui animais de estimação (cães e gatos) e que não tem acesso a esses serviços como:</w:t>
      </w:r>
    </w:p>
    <w:p w:rsidR="00AC0FB9" w:rsidRDefault="00AC0FB9" w:rsidP="00AC0FB9">
      <w:r>
        <w:t>a) tutores de animais que tenham renda mensal de até três salários mínimos;</w:t>
      </w:r>
    </w:p>
    <w:p w:rsidR="00AC0FB9" w:rsidRDefault="00AC0FB9" w:rsidP="00AC0FB9">
      <w:r>
        <w:t>b) protetores de animais, cadastrados no órgão competente da Administração Municipal; e</w:t>
      </w:r>
    </w:p>
    <w:p w:rsidR="00AC0FB9" w:rsidRDefault="00AC0FB9" w:rsidP="00AC0FB9">
      <w:r>
        <w:t>c) tutores de animais que não tenham condições de pagar atendimento em serviços privados.</w:t>
      </w:r>
    </w:p>
    <w:p w:rsidR="00AC0FB9" w:rsidRDefault="00AC0FB9" w:rsidP="00AC0FB9">
      <w:r>
        <w:t xml:space="preserve">II - </w:t>
      </w:r>
      <w:proofErr w:type="gramStart"/>
      <w:r>
        <w:t>a</w:t>
      </w:r>
      <w:proofErr w:type="gramEnd"/>
      <w:r>
        <w:t xml:space="preserve"> implantação de Consultórios Veterinários Móveis de Atendimento médico veterinário emergencial e vacinação;</w:t>
      </w:r>
    </w:p>
    <w:p w:rsidR="00AC0FB9" w:rsidRDefault="00AC0FB9" w:rsidP="00AC0FB9">
      <w:r>
        <w:t>III - a celebração de convênios e parcerias com organizações sociais especializadas no atendimento médico-veterinário;</w:t>
      </w:r>
    </w:p>
    <w:p w:rsidR="00AC0FB9" w:rsidRDefault="00AC0FB9" w:rsidP="00AC0FB9">
      <w:r>
        <w:t xml:space="preserve">IV - </w:t>
      </w:r>
      <w:proofErr w:type="gramStart"/>
      <w:r>
        <w:t>a</w:t>
      </w:r>
      <w:proofErr w:type="gramEnd"/>
      <w:r>
        <w:t xml:space="preserve"> celebração de contratos, convênios ou parcerias com sociedades privadas que tenham em seus estatutos, a prestação de serviços de atendimento médico veterinário, e comércio e indústria de medicamentos veterinários;</w:t>
      </w:r>
    </w:p>
    <w:p w:rsidR="00AC0FB9" w:rsidRDefault="00AC0FB9" w:rsidP="00AC0FB9">
      <w:r>
        <w:t xml:space="preserve">IV - </w:t>
      </w:r>
      <w:proofErr w:type="gramStart"/>
      <w:r>
        <w:t>participação</w:t>
      </w:r>
      <w:proofErr w:type="gramEnd"/>
      <w:r>
        <w:t xml:space="preserve"> da Sociedade Civil organizada, através de parcerias com o Poder Executivo Municipal na implantação do Programa.</w:t>
      </w:r>
    </w:p>
    <w:p w:rsidR="00AC0FB9" w:rsidRDefault="00AC0FB9" w:rsidP="00AC0FB9">
      <w:r>
        <w:lastRenderedPageBreak/>
        <w:t>Art. 3º São objetivos do Programa:</w:t>
      </w:r>
    </w:p>
    <w:p w:rsidR="00AC0FB9" w:rsidRDefault="00AC0FB9" w:rsidP="00AC0FB9">
      <w:r>
        <w:t xml:space="preserve">I - </w:t>
      </w:r>
      <w:proofErr w:type="gramStart"/>
      <w:r>
        <w:t>atender</w:t>
      </w:r>
      <w:proofErr w:type="gramEnd"/>
      <w:r>
        <w:t xml:space="preserve"> gratuitamente a população que possui animais de estimação como cães e gatos, garantindo tratamento digno a esses animais;</w:t>
      </w:r>
    </w:p>
    <w:p w:rsidR="00AC0FB9" w:rsidRDefault="00AC0FB9" w:rsidP="00AC0FB9">
      <w:r>
        <w:t xml:space="preserve">II - </w:t>
      </w:r>
      <w:proofErr w:type="gramStart"/>
      <w:r>
        <w:t>realização</w:t>
      </w:r>
      <w:proofErr w:type="gramEnd"/>
      <w:r>
        <w:t xml:space="preserve"> de consultas e tratamento ambulatorial e encaminhamento para exames e cirurgias.</w:t>
      </w:r>
    </w:p>
    <w:p w:rsidR="00AC0FB9" w:rsidRDefault="00AC0FB9" w:rsidP="00AC0FB9">
      <w:r>
        <w:t>III - garantia de proteção completa contra doenças, através da vacinação e fornecimento do respectivo Cartão de Controle.</w:t>
      </w:r>
    </w:p>
    <w:p w:rsidR="00AC0FB9" w:rsidRDefault="00AC0FB9" w:rsidP="00AC0FB9">
      <w:r>
        <w:t>Art. 4º As despesas decorrentes da execução desta lei correrão por conta de dotações orçamentárias próprias, suplementadas se necessário.</w:t>
      </w:r>
    </w:p>
    <w:p w:rsidR="00AC0FB9" w:rsidRPr="00211983" w:rsidRDefault="00AC0FB9" w:rsidP="00211983">
      <w:r>
        <w:t>Art. 5º Esta lei entra em vigor na data de sua publicação, revogadas as disposições em contrário.</w:t>
      </w:r>
    </w:p>
    <w:p w:rsidR="00AC0FB9" w:rsidRDefault="00AC0FB9" w:rsidP="00AC0FB9">
      <w:r>
        <w:t xml:space="preserve">                  Sala das Sessões, 02 de junho de 2023.</w:t>
      </w:r>
    </w:p>
    <w:p w:rsidR="00AC0FB9" w:rsidRDefault="00211983" w:rsidP="00AC0FB9">
      <w:pPr>
        <w:pStyle w:val="AssinaturadoVereador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16CD53D" wp14:editId="273D64C5">
            <wp:simplePos x="0" y="0"/>
            <wp:positionH relativeFrom="margin">
              <wp:posOffset>890270</wp:posOffset>
            </wp:positionH>
            <wp:positionV relativeFrom="paragraph">
              <wp:posOffset>38100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FB9" w:rsidRDefault="00AC0FB9" w:rsidP="00AC0FB9">
      <w:pPr>
        <w:pStyle w:val="AssinaturadoVereador"/>
      </w:pPr>
    </w:p>
    <w:p w:rsidR="00AC0FB9" w:rsidRDefault="00AC0FB9" w:rsidP="00AC0FB9">
      <w:pPr>
        <w:pStyle w:val="AssinaturadoVereador"/>
      </w:pPr>
    </w:p>
    <w:p w:rsidR="00AC0FB9" w:rsidRPr="00B417BF" w:rsidRDefault="00AC0FB9" w:rsidP="00AC0FB9">
      <w:pPr>
        <w:pStyle w:val="AssinaturadoVereador"/>
      </w:pPr>
      <w:r w:rsidRPr="00B417BF">
        <w:t>RODRIGO BRAGA DA ROCHA</w:t>
      </w:r>
    </w:p>
    <w:p w:rsidR="00AC0FB9" w:rsidRDefault="00AC0FB9" w:rsidP="00AC0FB9">
      <w:pPr>
        <w:pStyle w:val="AssinaturadoVereador"/>
      </w:pPr>
      <w:r w:rsidRPr="00B417BF">
        <w:t>VEREADOR – PV</w:t>
      </w:r>
    </w:p>
    <w:p w:rsidR="00AC0FB9" w:rsidRDefault="00AC0FB9" w:rsidP="00AC0FB9">
      <w:pPr>
        <w:rPr>
          <w:b/>
        </w:rPr>
      </w:pPr>
      <w:r>
        <w:rPr>
          <w:b/>
        </w:rPr>
        <w:t xml:space="preserve">                                      </w:t>
      </w:r>
      <w:bookmarkStart w:id="0" w:name="_GoBack"/>
      <w:bookmarkEnd w:id="0"/>
    </w:p>
    <w:p w:rsidR="002C2886" w:rsidRDefault="002C2886" w:rsidP="00AC0FB9">
      <w:pPr>
        <w:rPr>
          <w:b/>
        </w:rPr>
      </w:pPr>
    </w:p>
    <w:p w:rsidR="008A28BB" w:rsidRDefault="00AC0FB9" w:rsidP="00AC0FB9">
      <w:pPr>
        <w:rPr>
          <w:b/>
        </w:rPr>
      </w:pPr>
      <w:r>
        <w:rPr>
          <w:b/>
        </w:rPr>
        <w:t xml:space="preserve">                                     </w:t>
      </w:r>
      <w:r w:rsidRPr="00AC0FB9">
        <w:rPr>
          <w:b/>
        </w:rPr>
        <w:t>JUSTIFICATIVA</w:t>
      </w:r>
    </w:p>
    <w:p w:rsidR="00211983" w:rsidRPr="00211983" w:rsidRDefault="00211983" w:rsidP="00AC0FB9">
      <w:pPr>
        <w:rPr>
          <w:b/>
          <w:sz w:val="16"/>
          <w:szCs w:val="16"/>
        </w:rPr>
      </w:pPr>
    </w:p>
    <w:p w:rsidR="002C2886" w:rsidRPr="00211983" w:rsidRDefault="002C2886" w:rsidP="002C2886">
      <w:pPr>
        <w:rPr>
          <w:sz w:val="22"/>
        </w:rPr>
      </w:pPr>
      <w:r w:rsidRPr="00211983">
        <w:rPr>
          <w:sz w:val="22"/>
        </w:rPr>
        <w:t>O presente anteprojeto de lei objetiva instituir o Consultório Veterinário Móvel, com objetivo de prestação de serviços médico-veterinário aos animais de estimação em unidades móveis de atendimento para funcionamento em toda a Cidade.</w:t>
      </w:r>
    </w:p>
    <w:p w:rsidR="002C2886" w:rsidRPr="00211983" w:rsidRDefault="002C2886" w:rsidP="002C2886">
      <w:pPr>
        <w:rPr>
          <w:sz w:val="22"/>
        </w:rPr>
      </w:pPr>
      <w:r w:rsidRPr="00211983">
        <w:rPr>
          <w:sz w:val="22"/>
        </w:rPr>
        <w:t>Manter um animal requer mais que cuidados diários. Tratamentos preventivos como vacinas, e curativos são intervenções de um custo elevado que muitos não podem pagar, gerando um maior abandono ou mesmo maus tratos ao animal.</w:t>
      </w:r>
      <w:r w:rsidRPr="00211983">
        <w:rPr>
          <w:sz w:val="22"/>
        </w:rPr>
        <w:cr/>
        <w:t xml:space="preserve">          O Consultório Veterinário Móvel poderá chegar nas áreas periféricas de nossa Cidade para atender os animais pertencentes a famílias de baixa renda. Atenderá uma imperiosa necessidade não só pelo bem-estar animal, mas como ação de saúde pública.</w:t>
      </w:r>
    </w:p>
    <w:p w:rsidR="002C2886" w:rsidRPr="00211983" w:rsidRDefault="002C2886" w:rsidP="002C2886">
      <w:pPr>
        <w:rPr>
          <w:sz w:val="22"/>
        </w:rPr>
      </w:pPr>
      <w:r w:rsidRPr="00211983">
        <w:rPr>
          <w:sz w:val="22"/>
        </w:rPr>
        <w:t>Em face do exposto, solicito a colaboração dos membros desta edilidade para aprovação da presente propositura, uma vez que revestida de interesse público.</w:t>
      </w:r>
    </w:p>
    <w:sectPr w:rsidR="002C2886" w:rsidRPr="00211983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0FB9" w:rsidRDefault="00AC0FB9" w:rsidP="005F48BC">
      <w:pPr>
        <w:spacing w:line="240" w:lineRule="auto"/>
      </w:pPr>
      <w:r>
        <w:separator/>
      </w:r>
    </w:p>
  </w:endnote>
  <w:endnote w:type="continuationSeparator" w:id="0">
    <w:p w:rsidR="00AC0FB9" w:rsidRDefault="00AC0FB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0FB9" w:rsidRDefault="00AC0FB9" w:rsidP="005F48BC">
      <w:pPr>
        <w:spacing w:line="240" w:lineRule="auto"/>
      </w:pPr>
      <w:r>
        <w:separator/>
      </w:r>
    </w:p>
  </w:footnote>
  <w:footnote w:type="continuationSeparator" w:id="0">
    <w:p w:rsidR="00AC0FB9" w:rsidRDefault="00AC0FB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211983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B9"/>
    <w:rsid w:val="00016CD2"/>
    <w:rsid w:val="000B3837"/>
    <w:rsid w:val="000B3A13"/>
    <w:rsid w:val="000F334F"/>
    <w:rsid w:val="001043B8"/>
    <w:rsid w:val="00181A2B"/>
    <w:rsid w:val="001C32B8"/>
    <w:rsid w:val="001C54D5"/>
    <w:rsid w:val="00211983"/>
    <w:rsid w:val="00234D82"/>
    <w:rsid w:val="00251B96"/>
    <w:rsid w:val="00263BB7"/>
    <w:rsid w:val="002B3D6A"/>
    <w:rsid w:val="002C2886"/>
    <w:rsid w:val="002F192F"/>
    <w:rsid w:val="003F77D1"/>
    <w:rsid w:val="004B5378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C0FB9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ED42E1"/>
    <w:rsid w:val="00F1259B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44425D"/>
  <w15:chartTrackingRefBased/>
  <w15:docId w15:val="{0A8A966C-E64A-47C6-81DB-C2F98F861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75</TotalTime>
  <Pages>2</Pages>
  <Words>482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2</cp:revision>
  <cp:lastPrinted>2021-05-12T15:34:00Z</cp:lastPrinted>
  <dcterms:created xsi:type="dcterms:W3CDTF">2023-06-02T12:02:00Z</dcterms:created>
  <dcterms:modified xsi:type="dcterms:W3CDTF">2023-06-06T13:26:00Z</dcterms:modified>
</cp:coreProperties>
</file>