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C650B1" w14:textId="77777777" w:rsidR="00242F32" w:rsidRDefault="00242F32" w:rsidP="00242F32">
      <w:pPr>
        <w:pStyle w:val="Cabealho"/>
        <w:spacing w:line="200" w:lineRule="atLeast"/>
        <w:jc w:val="center"/>
        <w:rPr>
          <w:b/>
        </w:rPr>
      </w:pPr>
    </w:p>
    <w:p w14:paraId="1C128173" w14:textId="63E1E089" w:rsidR="00242F32" w:rsidRDefault="00242F32" w:rsidP="00242F3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>/2023</w:t>
      </w:r>
    </w:p>
    <w:p w14:paraId="0CFCE8E1" w14:textId="77777777" w:rsidR="00242F32" w:rsidRDefault="00242F32" w:rsidP="00242F32">
      <w:pPr>
        <w:spacing w:line="200" w:lineRule="atLeast"/>
        <w:rPr>
          <w:rFonts w:eastAsia="Times New Roman"/>
        </w:rPr>
      </w:pPr>
    </w:p>
    <w:p w14:paraId="5D7EB9E2" w14:textId="77777777" w:rsidR="00242F32" w:rsidRDefault="00242F32" w:rsidP="00242F32">
      <w:pPr>
        <w:spacing w:line="200" w:lineRule="atLeast"/>
        <w:rPr>
          <w:rFonts w:eastAsia="Times New Roman"/>
        </w:rPr>
      </w:pPr>
    </w:p>
    <w:p w14:paraId="61ADEB24" w14:textId="77777777" w:rsidR="00242F32" w:rsidRDefault="00242F32" w:rsidP="00242F32">
      <w:pPr>
        <w:rPr>
          <w:rFonts w:eastAsia="Times New Roman"/>
        </w:rPr>
      </w:pPr>
    </w:p>
    <w:p w14:paraId="6822AE53" w14:textId="77777777" w:rsidR="00242F32" w:rsidRDefault="00242F32" w:rsidP="00242F3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8695B9" w14:textId="1C6ACAAB" w:rsidR="00242F32" w:rsidRDefault="00242F32" w:rsidP="00242F3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72A9F70" w14:textId="77777777" w:rsidR="00242F32" w:rsidRDefault="00242F32" w:rsidP="00242F32">
      <w:pPr>
        <w:rPr>
          <w:b/>
        </w:rPr>
      </w:pPr>
    </w:p>
    <w:p w14:paraId="69338598" w14:textId="77777777" w:rsidR="00242F32" w:rsidRPr="00C756B2" w:rsidRDefault="00242F32" w:rsidP="00242F32">
      <w:pPr>
        <w:spacing w:line="200" w:lineRule="atLeast"/>
        <w:rPr>
          <w:color w:val="000000"/>
        </w:rPr>
      </w:pPr>
    </w:p>
    <w:p w14:paraId="7899065C" w14:textId="77777777" w:rsidR="00242F32" w:rsidRPr="00024CFE" w:rsidRDefault="00242F32" w:rsidP="00242F32">
      <w:pPr>
        <w:spacing w:line="200" w:lineRule="atLeast"/>
        <w:rPr>
          <w:color w:val="000000"/>
        </w:rPr>
      </w:pPr>
    </w:p>
    <w:p w14:paraId="2195F813" w14:textId="77777777" w:rsidR="00242F32" w:rsidRDefault="00242F32" w:rsidP="00242F32">
      <w:pPr>
        <w:spacing w:line="200" w:lineRule="atLeast"/>
        <w:ind w:left="-15" w:firstLine="724"/>
        <w:rPr>
          <w:color w:val="000000"/>
        </w:rPr>
      </w:pPr>
    </w:p>
    <w:p w14:paraId="115AC619" w14:textId="36DA210A" w:rsidR="00242F32" w:rsidRPr="006C482E" w:rsidRDefault="00242F32" w:rsidP="006C482E">
      <w:pPr>
        <w:pStyle w:val="Standard"/>
        <w:ind w:firstLine="709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6C482E">
        <w:rPr>
          <w:rFonts w:ascii="Arial" w:hAnsi="Arial" w:cs="Arial"/>
          <w:b/>
          <w:color w:val="000000"/>
          <w:kern w:val="1"/>
        </w:rPr>
        <w:t xml:space="preserve">ACERTO ASFÁLTICO NA RUA PROFESSOR ABEYLARD EM FRENTE AO NÚMERO 2814 B NO </w:t>
      </w:r>
      <w:r w:rsidR="00027A85">
        <w:rPr>
          <w:rFonts w:ascii="Arial" w:hAnsi="Arial" w:cs="Arial"/>
          <w:b/>
          <w:color w:val="000000"/>
          <w:kern w:val="1"/>
        </w:rPr>
        <w:t>BAIRRO SÃO FRANCISCO.</w:t>
      </w:r>
    </w:p>
    <w:p w14:paraId="626E74B6" w14:textId="77777777" w:rsidR="00242F32" w:rsidRDefault="00242F32" w:rsidP="00242F32">
      <w:pPr>
        <w:spacing w:line="200" w:lineRule="atLeast"/>
        <w:ind w:left="-15" w:firstLine="724"/>
        <w:rPr>
          <w:color w:val="000000"/>
        </w:rPr>
      </w:pPr>
    </w:p>
    <w:p w14:paraId="42805CD5" w14:textId="77777777" w:rsidR="00242F32" w:rsidRDefault="00242F32" w:rsidP="00242F3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517634BD" w14:textId="77777777" w:rsidR="00242F32" w:rsidRDefault="00242F32" w:rsidP="00242F32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3ED21CF0" w14:textId="77777777" w:rsidR="00242F32" w:rsidRPr="00C756B2" w:rsidRDefault="00242F32" w:rsidP="00242F3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DACFAB5" w14:textId="77777777" w:rsidR="00242F32" w:rsidRPr="007B019A" w:rsidRDefault="00242F32" w:rsidP="00242F3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406D2937" w14:textId="4F0C99B7" w:rsidR="00242F32" w:rsidRDefault="006C482E" w:rsidP="00242F32">
      <w:pPr>
        <w:ind w:firstLine="0"/>
        <w:rPr>
          <w:rFonts w:eastAsia="Times New Roman"/>
        </w:rPr>
      </w:pPr>
      <w:r>
        <w:rPr>
          <w:rFonts w:eastAsia="Times New Roman"/>
        </w:rPr>
        <w:t>Devido a um serviço realizado pelo SAAE, vem causando alguns problemas como rebaixamento no asfalto e rachaduras nos muros ao redor.</w:t>
      </w:r>
    </w:p>
    <w:p w14:paraId="36D3073C" w14:textId="77777777" w:rsidR="00242F32" w:rsidRDefault="00242F32" w:rsidP="00242F32">
      <w:pPr>
        <w:spacing w:line="200" w:lineRule="atLeast"/>
        <w:ind w:left="-15"/>
        <w:rPr>
          <w:rFonts w:eastAsia="Times New Roman"/>
        </w:rPr>
      </w:pPr>
    </w:p>
    <w:p w14:paraId="58C963FC" w14:textId="5731BF5B" w:rsidR="00242F32" w:rsidRDefault="00242F32" w:rsidP="00242F32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 xml:space="preserve">Sete Lagoas, </w:t>
      </w:r>
      <w:r w:rsidR="006C482E">
        <w:rPr>
          <w:rFonts w:eastAsia="Times New Roman"/>
        </w:rPr>
        <w:t xml:space="preserve">24 </w:t>
      </w:r>
      <w:r w:rsidR="00027A85">
        <w:rPr>
          <w:rFonts w:eastAsia="Times New Roman"/>
        </w:rPr>
        <w:t xml:space="preserve">de </w:t>
      </w:r>
      <w:r w:rsidR="006C482E">
        <w:rPr>
          <w:rFonts w:eastAsia="Times New Roman"/>
        </w:rPr>
        <w:t>abril</w:t>
      </w:r>
      <w:bookmarkStart w:id="0" w:name="_GoBack"/>
      <w:bookmarkEnd w:id="0"/>
      <w:r>
        <w:rPr>
          <w:rFonts w:eastAsia="Times New Roman"/>
        </w:rPr>
        <w:t xml:space="preserve"> de 2023.</w:t>
      </w:r>
    </w:p>
    <w:p w14:paraId="410D968F" w14:textId="77777777" w:rsidR="00242F32" w:rsidRDefault="00242F32" w:rsidP="00242F32">
      <w:pPr>
        <w:spacing w:line="200" w:lineRule="atLeast"/>
        <w:jc w:val="center"/>
        <w:rPr>
          <w:color w:val="000000"/>
        </w:rPr>
      </w:pPr>
    </w:p>
    <w:p w14:paraId="7D6BEA69" w14:textId="77777777" w:rsidR="002B2D67" w:rsidRDefault="002B2D67" w:rsidP="002B2D67">
      <w:pPr>
        <w:pStyle w:val="Cabealho"/>
        <w:spacing w:line="200" w:lineRule="atLeast"/>
        <w:jc w:val="center"/>
        <w:rPr>
          <w:b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5810D7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27A85"/>
    <w:rsid w:val="00083C1E"/>
    <w:rsid w:val="000924F5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42F32"/>
    <w:rsid w:val="002515C3"/>
    <w:rsid w:val="00251B96"/>
    <w:rsid w:val="00263BB7"/>
    <w:rsid w:val="002B2D67"/>
    <w:rsid w:val="002B3D6A"/>
    <w:rsid w:val="002D491C"/>
    <w:rsid w:val="002F192F"/>
    <w:rsid w:val="00370BBC"/>
    <w:rsid w:val="003F4ACB"/>
    <w:rsid w:val="003F77D1"/>
    <w:rsid w:val="00407362"/>
    <w:rsid w:val="00412F8F"/>
    <w:rsid w:val="004A0AB8"/>
    <w:rsid w:val="004D01AD"/>
    <w:rsid w:val="0052193F"/>
    <w:rsid w:val="0053338B"/>
    <w:rsid w:val="005438F4"/>
    <w:rsid w:val="00553B5C"/>
    <w:rsid w:val="0056099E"/>
    <w:rsid w:val="005B2295"/>
    <w:rsid w:val="005E0452"/>
    <w:rsid w:val="005E0E47"/>
    <w:rsid w:val="005E2BE1"/>
    <w:rsid w:val="005F48BC"/>
    <w:rsid w:val="005F73F8"/>
    <w:rsid w:val="00650B97"/>
    <w:rsid w:val="00683120"/>
    <w:rsid w:val="006C482E"/>
    <w:rsid w:val="006F5AF8"/>
    <w:rsid w:val="00756CDA"/>
    <w:rsid w:val="00757E02"/>
    <w:rsid w:val="007E697B"/>
    <w:rsid w:val="00817038"/>
    <w:rsid w:val="00836F58"/>
    <w:rsid w:val="00852FB6"/>
    <w:rsid w:val="00870D4C"/>
    <w:rsid w:val="00881E14"/>
    <w:rsid w:val="008A28BB"/>
    <w:rsid w:val="008A3D23"/>
    <w:rsid w:val="0093400D"/>
    <w:rsid w:val="0096484A"/>
    <w:rsid w:val="0097200D"/>
    <w:rsid w:val="009D0FF2"/>
    <w:rsid w:val="009E11B7"/>
    <w:rsid w:val="00A25A21"/>
    <w:rsid w:val="00A5274E"/>
    <w:rsid w:val="00A65A9C"/>
    <w:rsid w:val="00AD3026"/>
    <w:rsid w:val="00B12B9C"/>
    <w:rsid w:val="00B138C1"/>
    <w:rsid w:val="00B82565"/>
    <w:rsid w:val="00BA66DA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147E"/>
    <w:rsid w:val="00D82EAF"/>
    <w:rsid w:val="00D92215"/>
    <w:rsid w:val="00DA757B"/>
    <w:rsid w:val="00E04774"/>
    <w:rsid w:val="00E10149"/>
    <w:rsid w:val="00E10C34"/>
    <w:rsid w:val="00E34553"/>
    <w:rsid w:val="00E44FB3"/>
    <w:rsid w:val="00E451FA"/>
    <w:rsid w:val="00E45CC9"/>
    <w:rsid w:val="00E56A89"/>
    <w:rsid w:val="00ED384C"/>
    <w:rsid w:val="00F52C79"/>
    <w:rsid w:val="00F60B84"/>
    <w:rsid w:val="00F92B73"/>
    <w:rsid w:val="00FA3A9D"/>
    <w:rsid w:val="00FB11B8"/>
    <w:rsid w:val="00FB2887"/>
    <w:rsid w:val="00FB4C5F"/>
    <w:rsid w:val="00FC4C8E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635C33-A3F3-4D70-B8C7-7203B531F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HUGO OTÁVIO SOUZA ANDRADE</cp:lastModifiedBy>
  <cp:revision>2</cp:revision>
  <cp:lastPrinted>2022-08-16T18:06:00Z</cp:lastPrinted>
  <dcterms:created xsi:type="dcterms:W3CDTF">2023-04-24T19:15:00Z</dcterms:created>
  <dcterms:modified xsi:type="dcterms:W3CDTF">2023-04-24T19:15:00Z</dcterms:modified>
</cp:coreProperties>
</file>