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C01D6" w14:textId="77777777" w:rsidR="00D003F7" w:rsidRDefault="00D003F7" w:rsidP="00D003F7">
      <w:pPr>
        <w:pStyle w:val="Cabealho"/>
        <w:spacing w:line="200" w:lineRule="atLeast"/>
        <w:jc w:val="center"/>
        <w:rPr>
          <w:b/>
        </w:rPr>
      </w:pPr>
    </w:p>
    <w:p w14:paraId="10C78656" w14:textId="77777777" w:rsidR="00F75F0B" w:rsidRDefault="00F75F0B" w:rsidP="00F75F0B">
      <w:pPr>
        <w:pStyle w:val="Cabealho"/>
        <w:spacing w:line="200" w:lineRule="atLeast"/>
        <w:jc w:val="center"/>
        <w:rPr>
          <w:b/>
        </w:rPr>
      </w:pPr>
    </w:p>
    <w:p w14:paraId="51795919" w14:textId="2E952875" w:rsidR="00F75F0B" w:rsidRDefault="00F75F0B" w:rsidP="00F75F0B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 xml:space="preserve"> /2023</w:t>
      </w:r>
    </w:p>
    <w:p w14:paraId="375BF557" w14:textId="77777777" w:rsidR="00F75F0B" w:rsidRDefault="00F75F0B" w:rsidP="00F75F0B">
      <w:pPr>
        <w:spacing w:line="200" w:lineRule="atLeast"/>
        <w:rPr>
          <w:rFonts w:eastAsia="Times New Roman"/>
        </w:rPr>
      </w:pPr>
    </w:p>
    <w:p w14:paraId="5DDFDB9A" w14:textId="77777777" w:rsidR="00F75F0B" w:rsidRDefault="00F75F0B" w:rsidP="00F75F0B">
      <w:pPr>
        <w:spacing w:line="200" w:lineRule="atLeast"/>
        <w:rPr>
          <w:rFonts w:eastAsia="Times New Roman"/>
        </w:rPr>
      </w:pPr>
    </w:p>
    <w:p w14:paraId="6FF88A58" w14:textId="77777777" w:rsidR="00F75F0B" w:rsidRDefault="00F75F0B" w:rsidP="00F75F0B">
      <w:pPr>
        <w:rPr>
          <w:rFonts w:eastAsia="Times New Roman"/>
        </w:rPr>
      </w:pPr>
    </w:p>
    <w:p w14:paraId="2CE04549" w14:textId="77777777" w:rsidR="00F75F0B" w:rsidRDefault="00F75F0B" w:rsidP="00F75F0B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2CEC9FA" w14:textId="55859A76" w:rsidR="00F75F0B" w:rsidRDefault="00F75F0B" w:rsidP="00F75F0B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42274819" w14:textId="77777777" w:rsidR="00F75F0B" w:rsidRDefault="00F75F0B" w:rsidP="00F75F0B">
      <w:pPr>
        <w:rPr>
          <w:b/>
        </w:rPr>
      </w:pPr>
    </w:p>
    <w:p w14:paraId="7805BD79" w14:textId="77777777" w:rsidR="00F75F0B" w:rsidRPr="00C756B2" w:rsidRDefault="00F75F0B" w:rsidP="00F75F0B">
      <w:pPr>
        <w:spacing w:line="200" w:lineRule="atLeast"/>
        <w:rPr>
          <w:color w:val="000000"/>
        </w:rPr>
      </w:pPr>
    </w:p>
    <w:p w14:paraId="0F42B55C" w14:textId="77777777" w:rsidR="00F75F0B" w:rsidRPr="00024CFE" w:rsidRDefault="00F75F0B" w:rsidP="00F75F0B">
      <w:pPr>
        <w:spacing w:line="200" w:lineRule="atLeast"/>
        <w:rPr>
          <w:color w:val="000000"/>
        </w:rPr>
      </w:pPr>
    </w:p>
    <w:p w14:paraId="0D343B34" w14:textId="77777777" w:rsidR="00F75F0B" w:rsidRDefault="00F75F0B" w:rsidP="00F75F0B">
      <w:pPr>
        <w:spacing w:line="200" w:lineRule="atLeast"/>
        <w:ind w:left="-15" w:firstLine="724"/>
        <w:rPr>
          <w:color w:val="000000"/>
        </w:rPr>
      </w:pPr>
    </w:p>
    <w:p w14:paraId="27CFF6E2" w14:textId="57FD4F30" w:rsidR="00F75F0B" w:rsidRPr="00E22B5D" w:rsidRDefault="00F75F0B" w:rsidP="00F75F0B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E22B5D">
        <w:rPr>
          <w:rFonts w:ascii="Arial" w:hAnsi="Arial" w:cs="Arial"/>
          <w:b/>
          <w:color w:val="000000"/>
          <w:kern w:val="1"/>
        </w:rPr>
        <w:t xml:space="preserve">TAPAR OS BURACOS, EM TODA EXTENSÃO DA RUA </w:t>
      </w:r>
      <w:r w:rsidR="00574170">
        <w:rPr>
          <w:rFonts w:ascii="Arial" w:hAnsi="Arial" w:cs="Arial"/>
          <w:b/>
          <w:color w:val="000000"/>
          <w:kern w:val="1"/>
        </w:rPr>
        <w:t>ALVORADA</w:t>
      </w:r>
      <w:r w:rsidRPr="00E22B5D">
        <w:rPr>
          <w:rFonts w:ascii="Arial" w:hAnsi="Arial" w:cs="Arial"/>
          <w:b/>
          <w:color w:val="000000"/>
          <w:kern w:val="1"/>
        </w:rPr>
        <w:t xml:space="preserve">, BAIRRO </w:t>
      </w:r>
      <w:r w:rsidR="00906F0F">
        <w:rPr>
          <w:rFonts w:ascii="Arial" w:hAnsi="Arial" w:cs="Arial"/>
          <w:b/>
          <w:color w:val="000000"/>
          <w:kern w:val="1"/>
        </w:rPr>
        <w:t>SÃO DIMAS</w:t>
      </w:r>
      <w:r w:rsidRPr="00E22B5D">
        <w:rPr>
          <w:rFonts w:ascii="Arial" w:hAnsi="Arial" w:cs="Arial"/>
          <w:b/>
          <w:color w:val="000000"/>
          <w:kern w:val="1"/>
        </w:rPr>
        <w:t>.</w:t>
      </w:r>
    </w:p>
    <w:p w14:paraId="703F1065" w14:textId="77777777" w:rsidR="00F75F0B" w:rsidRPr="00E22B5D" w:rsidRDefault="00F75F0B" w:rsidP="00F75F0B">
      <w:pPr>
        <w:spacing w:line="200" w:lineRule="atLeast"/>
        <w:ind w:left="-15"/>
        <w:rPr>
          <w:b/>
          <w:color w:val="000000"/>
        </w:rPr>
      </w:pPr>
    </w:p>
    <w:p w14:paraId="3E64D9CB" w14:textId="77777777" w:rsidR="00F75F0B" w:rsidRDefault="00F75F0B" w:rsidP="00F75F0B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E041830" w14:textId="77777777" w:rsidR="00F75F0B" w:rsidRPr="00C756B2" w:rsidRDefault="00F75F0B" w:rsidP="00F75F0B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3E20C24E" w14:textId="77777777" w:rsidR="00F75F0B" w:rsidRPr="007B019A" w:rsidRDefault="00F75F0B" w:rsidP="00F75F0B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9CAEE26" w14:textId="77777777" w:rsidR="00F75F0B" w:rsidRDefault="00F75F0B" w:rsidP="00F75F0B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491EEA0B" w14:textId="77777777" w:rsidR="00F75F0B" w:rsidRDefault="00F75F0B" w:rsidP="00F75F0B">
      <w:pPr>
        <w:rPr>
          <w:rFonts w:eastAsia="Times New Roman"/>
        </w:rPr>
      </w:pPr>
    </w:p>
    <w:p w14:paraId="4205715A" w14:textId="77777777" w:rsidR="00F75F0B" w:rsidRDefault="00F75F0B" w:rsidP="00F75F0B">
      <w:pPr>
        <w:rPr>
          <w:rFonts w:eastAsia="Times New Roman"/>
        </w:rPr>
      </w:pPr>
    </w:p>
    <w:p w14:paraId="65DA5CDD" w14:textId="77777777" w:rsidR="00F75F0B" w:rsidRPr="00343A13" w:rsidRDefault="00F75F0B" w:rsidP="00F75F0B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5297BF5" w14:textId="77777777" w:rsidR="00F75F0B" w:rsidRPr="00343A13" w:rsidRDefault="00F75F0B" w:rsidP="00F75F0B">
      <w:pPr>
        <w:rPr>
          <w:rFonts w:eastAsia="Times New Roman"/>
        </w:rPr>
      </w:pPr>
    </w:p>
    <w:p w14:paraId="2385082C" w14:textId="77777777" w:rsidR="00F75F0B" w:rsidRDefault="00F75F0B" w:rsidP="00F75F0B">
      <w:pPr>
        <w:rPr>
          <w:rFonts w:eastAsia="Times New Roman"/>
        </w:rPr>
      </w:pPr>
    </w:p>
    <w:p w14:paraId="4197533B" w14:textId="77777777" w:rsidR="00F75F0B" w:rsidRDefault="00F75F0B" w:rsidP="00F75F0B">
      <w:pPr>
        <w:spacing w:line="200" w:lineRule="atLeast"/>
        <w:ind w:left="-15"/>
        <w:rPr>
          <w:rFonts w:eastAsia="Times New Roman"/>
        </w:rPr>
      </w:pPr>
    </w:p>
    <w:p w14:paraId="6560D0B4" w14:textId="4662696C" w:rsidR="00F75F0B" w:rsidRDefault="00F75F0B" w:rsidP="00F75F0B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574170">
        <w:rPr>
          <w:rFonts w:eastAsia="Times New Roman"/>
        </w:rPr>
        <w:t>08 de março</w:t>
      </w:r>
      <w:r>
        <w:rPr>
          <w:rFonts w:eastAsia="Times New Roman"/>
        </w:rPr>
        <w:t xml:space="preserve"> de 2023.</w:t>
      </w:r>
    </w:p>
    <w:p w14:paraId="4E33742A" w14:textId="77777777" w:rsidR="00F75F0B" w:rsidRDefault="00F75F0B" w:rsidP="00F75F0B">
      <w:pPr>
        <w:spacing w:line="200" w:lineRule="atLeast"/>
        <w:jc w:val="center"/>
        <w:rPr>
          <w:color w:val="000000"/>
        </w:rPr>
      </w:pPr>
    </w:p>
    <w:p w14:paraId="49D53394" w14:textId="77777777" w:rsidR="00A67BAB" w:rsidRDefault="00A67BAB" w:rsidP="00A67BAB">
      <w:pPr>
        <w:spacing w:line="200" w:lineRule="atLeast"/>
        <w:jc w:val="center"/>
        <w:rPr>
          <w:color w:val="000000"/>
        </w:rPr>
      </w:pPr>
    </w:p>
    <w:p w14:paraId="4FD2D049" w14:textId="5A36B59C" w:rsidR="0056099E" w:rsidRDefault="00FB4C5F" w:rsidP="00FB4C5F">
      <w:pPr>
        <w:ind w:firstLine="0"/>
      </w:pPr>
      <w:r>
        <w:t xml:space="preserve">   </w:t>
      </w:r>
      <w:r w:rsidR="000B7DCA">
        <w:t xml:space="preserve">           </w:t>
      </w:r>
      <w:r w:rsidR="00990D4C">
        <w:t xml:space="preserve">               </w:t>
      </w:r>
      <w:r w:rsidR="000B7DCA">
        <w:t xml:space="preserve">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F01" w14:textId="77777777" w:rsidR="00ED4CFF" w:rsidRDefault="00ED4CFF" w:rsidP="005F48BC">
      <w:pPr>
        <w:spacing w:line="240" w:lineRule="auto"/>
      </w:pPr>
      <w:r>
        <w:separator/>
      </w:r>
    </w:p>
  </w:endnote>
  <w:endnote w:type="continuationSeparator" w:id="0">
    <w:p w14:paraId="231C52CE" w14:textId="77777777" w:rsidR="00ED4CFF" w:rsidRDefault="00ED4CF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94BA" w14:textId="77777777" w:rsidR="00ED4CFF" w:rsidRDefault="00ED4CFF" w:rsidP="005F48BC">
      <w:pPr>
        <w:spacing w:line="240" w:lineRule="auto"/>
      </w:pPr>
      <w:r>
        <w:separator/>
      </w:r>
    </w:p>
  </w:footnote>
  <w:footnote w:type="continuationSeparator" w:id="0">
    <w:p w14:paraId="31C6ED56" w14:textId="77777777" w:rsidR="00ED4CFF" w:rsidRDefault="00ED4CF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57417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222D8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8576D"/>
    <w:rsid w:val="002B3D6A"/>
    <w:rsid w:val="002F192F"/>
    <w:rsid w:val="002F54DD"/>
    <w:rsid w:val="00370BBC"/>
    <w:rsid w:val="003F4ACB"/>
    <w:rsid w:val="003F77D1"/>
    <w:rsid w:val="00407362"/>
    <w:rsid w:val="00424C73"/>
    <w:rsid w:val="00443C5F"/>
    <w:rsid w:val="004A0AB8"/>
    <w:rsid w:val="004D01AD"/>
    <w:rsid w:val="0052193F"/>
    <w:rsid w:val="0053338B"/>
    <w:rsid w:val="00553B5C"/>
    <w:rsid w:val="0056099E"/>
    <w:rsid w:val="00563F65"/>
    <w:rsid w:val="00574170"/>
    <w:rsid w:val="005A184E"/>
    <w:rsid w:val="005B2295"/>
    <w:rsid w:val="005E0452"/>
    <w:rsid w:val="005E0E47"/>
    <w:rsid w:val="005E2BE1"/>
    <w:rsid w:val="005F48BC"/>
    <w:rsid w:val="00620AA7"/>
    <w:rsid w:val="00650B97"/>
    <w:rsid w:val="00683120"/>
    <w:rsid w:val="006F5AF8"/>
    <w:rsid w:val="00756CDA"/>
    <w:rsid w:val="007E697B"/>
    <w:rsid w:val="00817038"/>
    <w:rsid w:val="00836F58"/>
    <w:rsid w:val="00843640"/>
    <w:rsid w:val="008515CA"/>
    <w:rsid w:val="008538DC"/>
    <w:rsid w:val="00870D4C"/>
    <w:rsid w:val="00881E14"/>
    <w:rsid w:val="008A28BB"/>
    <w:rsid w:val="008A3D23"/>
    <w:rsid w:val="008B6027"/>
    <w:rsid w:val="008B67C4"/>
    <w:rsid w:val="00906F0F"/>
    <w:rsid w:val="0093400D"/>
    <w:rsid w:val="0096484A"/>
    <w:rsid w:val="0097200D"/>
    <w:rsid w:val="00990D4C"/>
    <w:rsid w:val="009E11B7"/>
    <w:rsid w:val="00A25A21"/>
    <w:rsid w:val="00A5274E"/>
    <w:rsid w:val="00A57044"/>
    <w:rsid w:val="00A65A9C"/>
    <w:rsid w:val="00A67BAB"/>
    <w:rsid w:val="00A92D6B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704DD"/>
    <w:rsid w:val="00CE3ECA"/>
    <w:rsid w:val="00CF40FC"/>
    <w:rsid w:val="00CF76C7"/>
    <w:rsid w:val="00D003F7"/>
    <w:rsid w:val="00D52C78"/>
    <w:rsid w:val="00D733AB"/>
    <w:rsid w:val="00D82EAF"/>
    <w:rsid w:val="00D92215"/>
    <w:rsid w:val="00DA757B"/>
    <w:rsid w:val="00E04774"/>
    <w:rsid w:val="00E30EFA"/>
    <w:rsid w:val="00E44FB3"/>
    <w:rsid w:val="00E45CC9"/>
    <w:rsid w:val="00E56A89"/>
    <w:rsid w:val="00ED384C"/>
    <w:rsid w:val="00ED4CFF"/>
    <w:rsid w:val="00F52C79"/>
    <w:rsid w:val="00F60B84"/>
    <w:rsid w:val="00F75F0B"/>
    <w:rsid w:val="00F92B73"/>
    <w:rsid w:val="00F92F38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A6477448-DAF5-4C06-A0C7-021C46D7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538D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563F65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563F65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2023-03-08T11:19:00Z</dcterms:created>
  <dcterms:modified xsi:type="dcterms:W3CDTF">2023-03-08T11:19:00Z</dcterms:modified>
</cp:coreProperties>
</file>