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1BBBD7E6" w14:textId="2ADCD2CD" w:rsidR="009F4581" w:rsidRDefault="00E118C5" w:rsidP="009F4581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BB2554">
        <w:rPr>
          <w:rFonts w:ascii="Arial" w:hAnsi="Arial" w:cs="Arial"/>
          <w:b/>
          <w:color w:val="000000"/>
          <w:kern w:val="1"/>
        </w:rPr>
        <w:t xml:space="preserve">MANUTENÇÃO EM TODOS OS </w:t>
      </w:r>
      <w:r w:rsidR="00680EF7">
        <w:rPr>
          <w:rFonts w:ascii="Arial" w:hAnsi="Arial" w:cs="Arial"/>
          <w:b/>
          <w:color w:val="000000"/>
          <w:kern w:val="1"/>
        </w:rPr>
        <w:t>REFLETORES</w:t>
      </w:r>
      <w:r w:rsidR="00BB2554">
        <w:rPr>
          <w:rFonts w:ascii="Arial" w:hAnsi="Arial" w:cs="Arial"/>
          <w:b/>
          <w:color w:val="000000"/>
          <w:kern w:val="1"/>
        </w:rPr>
        <w:t xml:space="preserve"> DE </w:t>
      </w:r>
      <w:r w:rsidR="00680EF7">
        <w:rPr>
          <w:rFonts w:ascii="Arial" w:hAnsi="Arial" w:cs="Arial"/>
          <w:b/>
          <w:color w:val="000000"/>
          <w:kern w:val="1"/>
        </w:rPr>
        <w:t xml:space="preserve">LUZ </w:t>
      </w:r>
      <w:r w:rsidR="00BB2554">
        <w:rPr>
          <w:rFonts w:ascii="Arial" w:hAnsi="Arial" w:cs="Arial"/>
          <w:b/>
          <w:color w:val="000000"/>
          <w:kern w:val="1"/>
        </w:rPr>
        <w:t>LOCALIZADOS N</w:t>
      </w:r>
      <w:r w:rsidR="00680EF7">
        <w:rPr>
          <w:rFonts w:ascii="Arial" w:hAnsi="Arial" w:cs="Arial"/>
          <w:b/>
          <w:color w:val="000000"/>
          <w:kern w:val="1"/>
        </w:rPr>
        <w:t>O CAMPO SANTA ROSA, NO BAIRRO SANTA ROSA.</w:t>
      </w:r>
    </w:p>
    <w:p w14:paraId="460C5071" w14:textId="10565E16" w:rsidR="00752F1A" w:rsidRDefault="00752F1A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5B8EE74F" w:rsidR="00E118C5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44CB936" w14:textId="77777777" w:rsidR="00680EF7" w:rsidRPr="00C756B2" w:rsidRDefault="00680EF7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B21D254" w:rsidR="001B1E81" w:rsidRDefault="00680EF7" w:rsidP="001B1E81">
      <w:pPr>
        <w:rPr>
          <w:rFonts w:eastAsia="Times New Roman"/>
        </w:rPr>
      </w:pPr>
      <w:r>
        <w:rPr>
          <w:rFonts w:eastAsia="Times New Roman"/>
        </w:rPr>
        <w:t xml:space="preserve">Devido a iluminação ruim, está dificultando as atividades que </w:t>
      </w:r>
      <w:proofErr w:type="spellStart"/>
      <w:r>
        <w:rPr>
          <w:rFonts w:eastAsia="Times New Roman"/>
        </w:rPr>
        <w:t>la</w:t>
      </w:r>
      <w:proofErr w:type="spellEnd"/>
      <w:r>
        <w:rPr>
          <w:rFonts w:eastAsia="Times New Roman"/>
        </w:rPr>
        <w:t xml:space="preserve"> acontece.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3644E768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57887BFB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80EF7">
        <w:rPr>
          <w:rFonts w:eastAsia="Times New Roman"/>
        </w:rPr>
        <w:t xml:space="preserve">02 de março </w:t>
      </w:r>
      <w:r>
        <w:rPr>
          <w:rFonts w:eastAsia="Times New Roman"/>
        </w:rPr>
        <w:t>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80EF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A1AC1"/>
    <w:rsid w:val="001B1E81"/>
    <w:rsid w:val="001C32B8"/>
    <w:rsid w:val="001C54D5"/>
    <w:rsid w:val="00234D82"/>
    <w:rsid w:val="00251B96"/>
    <w:rsid w:val="00263BB7"/>
    <w:rsid w:val="002B3D6A"/>
    <w:rsid w:val="002E26FF"/>
    <w:rsid w:val="002F192F"/>
    <w:rsid w:val="003523FD"/>
    <w:rsid w:val="00370BBC"/>
    <w:rsid w:val="003828A3"/>
    <w:rsid w:val="003F4ACB"/>
    <w:rsid w:val="003F77D1"/>
    <w:rsid w:val="00407362"/>
    <w:rsid w:val="00467FE3"/>
    <w:rsid w:val="004803FD"/>
    <w:rsid w:val="004A0AB8"/>
    <w:rsid w:val="004D01AD"/>
    <w:rsid w:val="0052193F"/>
    <w:rsid w:val="0053338B"/>
    <w:rsid w:val="00553B5C"/>
    <w:rsid w:val="0056099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0EF7"/>
    <w:rsid w:val="00683120"/>
    <w:rsid w:val="006F5AF8"/>
    <w:rsid w:val="006F5BBD"/>
    <w:rsid w:val="00752F1A"/>
    <w:rsid w:val="00756CDA"/>
    <w:rsid w:val="007E697B"/>
    <w:rsid w:val="0081452B"/>
    <w:rsid w:val="00817038"/>
    <w:rsid w:val="00831860"/>
    <w:rsid w:val="00836F58"/>
    <w:rsid w:val="00870D4C"/>
    <w:rsid w:val="00881E14"/>
    <w:rsid w:val="008A28BB"/>
    <w:rsid w:val="008A3D23"/>
    <w:rsid w:val="008B083C"/>
    <w:rsid w:val="008E246B"/>
    <w:rsid w:val="0093400D"/>
    <w:rsid w:val="0094024C"/>
    <w:rsid w:val="0096484A"/>
    <w:rsid w:val="0097200D"/>
    <w:rsid w:val="00982298"/>
    <w:rsid w:val="009E11B7"/>
    <w:rsid w:val="009F4581"/>
    <w:rsid w:val="00A25A21"/>
    <w:rsid w:val="00A5274E"/>
    <w:rsid w:val="00A65A9C"/>
    <w:rsid w:val="00AD3026"/>
    <w:rsid w:val="00B12B9C"/>
    <w:rsid w:val="00B138C1"/>
    <w:rsid w:val="00B23D68"/>
    <w:rsid w:val="00B730A8"/>
    <w:rsid w:val="00B82565"/>
    <w:rsid w:val="00BB2554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8</TotalTime>
  <Pages>1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EMANUELE CAROLINE DE SOUZA FREITAS</cp:lastModifiedBy>
  <cp:revision>2</cp:revision>
  <cp:lastPrinted>2023-02-08T12:26:00Z</cp:lastPrinted>
  <dcterms:created xsi:type="dcterms:W3CDTF">2023-03-02T17:26:00Z</dcterms:created>
  <dcterms:modified xsi:type="dcterms:W3CDTF">2023-03-02T17:26:00Z</dcterms:modified>
</cp:coreProperties>
</file>