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547CA" w14:textId="437A8D0B" w:rsidR="0052193F" w:rsidRDefault="0052193F" w:rsidP="00370BBC">
      <w:pPr>
        <w:spacing w:line="200" w:lineRule="atLeast"/>
        <w:ind w:firstLine="0"/>
        <w:rPr>
          <w:color w:val="000000"/>
        </w:rPr>
      </w:pPr>
    </w:p>
    <w:p w14:paraId="1A90B1C8" w14:textId="77777777" w:rsidR="005B0D66" w:rsidRDefault="005B0D66" w:rsidP="005B0D66">
      <w:pPr>
        <w:pStyle w:val="Cabealho"/>
        <w:spacing w:line="200" w:lineRule="atLeast"/>
        <w:jc w:val="center"/>
        <w:rPr>
          <w:b/>
        </w:rPr>
      </w:pPr>
    </w:p>
    <w:p w14:paraId="029ADEE0" w14:textId="77777777" w:rsidR="00276FF6" w:rsidRDefault="00276FF6" w:rsidP="00276FF6">
      <w:pPr>
        <w:pStyle w:val="Cabealho"/>
        <w:spacing w:line="200" w:lineRule="atLeast"/>
        <w:jc w:val="center"/>
        <w:rPr>
          <w:b/>
        </w:rPr>
      </w:pPr>
    </w:p>
    <w:p w14:paraId="0A64E22A" w14:textId="29080AF3" w:rsidR="00276FF6" w:rsidRDefault="00276FF6" w:rsidP="00276FF6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/2023</w:t>
      </w:r>
    </w:p>
    <w:p w14:paraId="5B450DDF" w14:textId="77777777" w:rsidR="00276FF6" w:rsidRDefault="00276FF6" w:rsidP="00276FF6">
      <w:pPr>
        <w:spacing w:line="200" w:lineRule="atLeast"/>
        <w:rPr>
          <w:rFonts w:eastAsia="Times New Roman"/>
        </w:rPr>
      </w:pPr>
    </w:p>
    <w:p w14:paraId="0331FFB8" w14:textId="77777777" w:rsidR="00276FF6" w:rsidRDefault="00276FF6" w:rsidP="00276FF6">
      <w:pPr>
        <w:spacing w:line="200" w:lineRule="atLeast"/>
        <w:rPr>
          <w:rFonts w:eastAsia="Times New Roman"/>
        </w:rPr>
      </w:pPr>
    </w:p>
    <w:p w14:paraId="302BE6A0" w14:textId="77777777" w:rsidR="00276FF6" w:rsidRDefault="00276FF6" w:rsidP="00276FF6">
      <w:pPr>
        <w:rPr>
          <w:rFonts w:eastAsia="Times New Roman"/>
        </w:rPr>
      </w:pPr>
    </w:p>
    <w:p w14:paraId="1F3B451F" w14:textId="77777777" w:rsidR="00276FF6" w:rsidRDefault="00276FF6" w:rsidP="00276FF6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FD77B32" w14:textId="29CC5BE6" w:rsidR="00276FF6" w:rsidRDefault="00276FF6" w:rsidP="00276FF6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489E0B33" w14:textId="77777777" w:rsidR="00276FF6" w:rsidRDefault="00276FF6" w:rsidP="00276FF6">
      <w:pPr>
        <w:rPr>
          <w:b/>
        </w:rPr>
      </w:pPr>
    </w:p>
    <w:p w14:paraId="72207BCA" w14:textId="77777777" w:rsidR="00276FF6" w:rsidRPr="00C756B2" w:rsidRDefault="00276FF6" w:rsidP="00276FF6">
      <w:pPr>
        <w:spacing w:line="200" w:lineRule="atLeast"/>
        <w:rPr>
          <w:color w:val="000000"/>
        </w:rPr>
      </w:pPr>
    </w:p>
    <w:p w14:paraId="6339F389" w14:textId="77777777" w:rsidR="00276FF6" w:rsidRPr="00024CFE" w:rsidRDefault="00276FF6" w:rsidP="00276FF6">
      <w:pPr>
        <w:spacing w:line="200" w:lineRule="atLeast"/>
        <w:rPr>
          <w:color w:val="000000"/>
        </w:rPr>
      </w:pPr>
    </w:p>
    <w:p w14:paraId="4140B20D" w14:textId="77777777" w:rsidR="00276FF6" w:rsidRDefault="00276FF6" w:rsidP="00276FF6">
      <w:pPr>
        <w:spacing w:line="200" w:lineRule="atLeast"/>
        <w:ind w:left="-15" w:firstLine="724"/>
        <w:rPr>
          <w:color w:val="000000"/>
        </w:rPr>
      </w:pPr>
    </w:p>
    <w:p w14:paraId="69FB6A0C" w14:textId="6AE0C68F" w:rsidR="00276FF6" w:rsidRDefault="00276FF6" w:rsidP="00276FF6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744BB9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356553">
        <w:rPr>
          <w:rFonts w:ascii="Arial" w:hAnsi="Arial" w:cs="Arial"/>
          <w:b/>
          <w:color w:val="000000"/>
          <w:kern w:val="1"/>
        </w:rPr>
        <w:t>DALAS</w:t>
      </w:r>
      <w:r w:rsidRPr="00744BB9">
        <w:rPr>
          <w:rFonts w:ascii="Arial" w:hAnsi="Arial" w:cs="Arial"/>
          <w:b/>
          <w:color w:val="000000"/>
          <w:kern w:val="1"/>
        </w:rPr>
        <w:t>, BAIRRO SÃO CRISTÓVÃO</w:t>
      </w:r>
      <w:r w:rsidR="00356553">
        <w:rPr>
          <w:rFonts w:ascii="Arial" w:hAnsi="Arial" w:cs="Arial"/>
          <w:b/>
          <w:color w:val="000000"/>
          <w:kern w:val="1"/>
        </w:rPr>
        <w:t>.</w:t>
      </w:r>
      <w:r w:rsidRPr="00744BB9">
        <w:rPr>
          <w:rFonts w:ascii="Arial" w:hAnsi="Arial" w:cs="Arial"/>
          <w:b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  <w:kern w:val="1"/>
        </w:rPr>
        <w:t xml:space="preserve">  </w:t>
      </w:r>
    </w:p>
    <w:p w14:paraId="6D203994" w14:textId="77777777" w:rsidR="00276FF6" w:rsidRDefault="00276FF6" w:rsidP="00276FF6">
      <w:pPr>
        <w:spacing w:line="200" w:lineRule="atLeast"/>
        <w:ind w:left="-15" w:firstLine="724"/>
        <w:rPr>
          <w:color w:val="000000"/>
        </w:rPr>
      </w:pPr>
    </w:p>
    <w:p w14:paraId="084DE033" w14:textId="77777777" w:rsidR="00276FF6" w:rsidRDefault="00276FF6" w:rsidP="00276FF6">
      <w:pPr>
        <w:spacing w:line="200" w:lineRule="atLeast"/>
        <w:ind w:left="-15"/>
        <w:rPr>
          <w:color w:val="000000"/>
        </w:rPr>
      </w:pPr>
    </w:p>
    <w:p w14:paraId="2E9EBAB4" w14:textId="77777777" w:rsidR="00276FF6" w:rsidRDefault="00276FF6" w:rsidP="00276FF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1A6D4B62" w14:textId="77777777" w:rsidR="00276FF6" w:rsidRPr="00C756B2" w:rsidRDefault="00276FF6" w:rsidP="00276FF6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DF1A6B8" w14:textId="77777777" w:rsidR="00276FF6" w:rsidRPr="007B019A" w:rsidRDefault="00276FF6" w:rsidP="00276FF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95E2EB" w14:textId="77777777" w:rsidR="00276FF6" w:rsidRDefault="00276FF6" w:rsidP="00276FF6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132F37CD" w14:textId="77777777" w:rsidR="00276FF6" w:rsidRDefault="00276FF6" w:rsidP="00276FF6">
      <w:pPr>
        <w:rPr>
          <w:rFonts w:eastAsia="Times New Roman"/>
        </w:rPr>
      </w:pPr>
    </w:p>
    <w:p w14:paraId="157C7291" w14:textId="77777777" w:rsidR="00276FF6" w:rsidRPr="00343A13" w:rsidRDefault="00276FF6" w:rsidP="00276FF6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243D5E7" w14:textId="77777777" w:rsidR="00276FF6" w:rsidRPr="00343A13" w:rsidRDefault="00276FF6" w:rsidP="00276FF6">
      <w:pPr>
        <w:rPr>
          <w:rFonts w:eastAsia="Times New Roman"/>
        </w:rPr>
      </w:pPr>
    </w:p>
    <w:p w14:paraId="5F71E5B8" w14:textId="77777777" w:rsidR="00276FF6" w:rsidRDefault="00276FF6" w:rsidP="00276FF6">
      <w:pPr>
        <w:rPr>
          <w:rFonts w:eastAsia="Times New Roman"/>
        </w:rPr>
      </w:pPr>
    </w:p>
    <w:p w14:paraId="493CE6A7" w14:textId="5AAB9DEF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>Sete Lagoas,</w:t>
      </w:r>
      <w:r w:rsidR="00356553">
        <w:rPr>
          <w:rFonts w:eastAsia="Times New Roman"/>
        </w:rPr>
        <w:t>03 de fevereiro</w:t>
      </w:r>
      <w:r>
        <w:rPr>
          <w:rFonts w:eastAsia="Times New Roman"/>
        </w:rPr>
        <w:t xml:space="preserve"> de 2023.</w:t>
      </w:r>
    </w:p>
    <w:p w14:paraId="5AA006B9" w14:textId="77777777" w:rsidR="00977721" w:rsidRPr="009E11B7" w:rsidRDefault="00977721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5655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234D82"/>
    <w:rsid w:val="00251B96"/>
    <w:rsid w:val="00263BB7"/>
    <w:rsid w:val="00276FF6"/>
    <w:rsid w:val="002B3D6A"/>
    <w:rsid w:val="002F192F"/>
    <w:rsid w:val="00356553"/>
    <w:rsid w:val="00370BBC"/>
    <w:rsid w:val="003F4ACB"/>
    <w:rsid w:val="003F77D1"/>
    <w:rsid w:val="00407362"/>
    <w:rsid w:val="004A0AB8"/>
    <w:rsid w:val="004D01AD"/>
    <w:rsid w:val="0052193F"/>
    <w:rsid w:val="0053338B"/>
    <w:rsid w:val="00553B5C"/>
    <w:rsid w:val="0056099E"/>
    <w:rsid w:val="005B0D66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E697B"/>
    <w:rsid w:val="00817038"/>
    <w:rsid w:val="00836F58"/>
    <w:rsid w:val="008453FD"/>
    <w:rsid w:val="00870D4C"/>
    <w:rsid w:val="00881E14"/>
    <w:rsid w:val="008A28BB"/>
    <w:rsid w:val="008A3D23"/>
    <w:rsid w:val="0093400D"/>
    <w:rsid w:val="0096484A"/>
    <w:rsid w:val="0097200D"/>
    <w:rsid w:val="00977721"/>
    <w:rsid w:val="009E11B7"/>
    <w:rsid w:val="00A25A21"/>
    <w:rsid w:val="00A5274E"/>
    <w:rsid w:val="00A65A9C"/>
    <w:rsid w:val="00AD3026"/>
    <w:rsid w:val="00B12B9C"/>
    <w:rsid w:val="00B138C1"/>
    <w:rsid w:val="00B82565"/>
    <w:rsid w:val="00BC625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D384C"/>
    <w:rsid w:val="00EE1E98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2023-02-03T16:09:00Z</dcterms:created>
  <dcterms:modified xsi:type="dcterms:W3CDTF">2023-02-03T16:09:00Z</dcterms:modified>
</cp:coreProperties>
</file>