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48261" w14:textId="77777777" w:rsidR="008060C4" w:rsidRDefault="008060C4" w:rsidP="008060C4">
      <w:pPr>
        <w:pStyle w:val="Cabealho"/>
        <w:spacing w:line="200" w:lineRule="atLeast"/>
        <w:jc w:val="center"/>
        <w:rPr>
          <w:b/>
        </w:rPr>
      </w:pPr>
    </w:p>
    <w:p w14:paraId="3D7A87A6" w14:textId="40365714" w:rsidR="008060C4" w:rsidRDefault="008060C4" w:rsidP="008060C4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</w:t>
      </w:r>
      <w:r>
        <w:rPr>
          <w:rFonts w:eastAsia="Times New Roman"/>
          <w:b/>
        </w:rPr>
        <w:t xml:space="preserve"> /2023</w:t>
      </w:r>
    </w:p>
    <w:p w14:paraId="20B2BEED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45358DA" w14:textId="77777777" w:rsidR="008060C4" w:rsidRDefault="008060C4" w:rsidP="008060C4">
      <w:pPr>
        <w:spacing w:line="200" w:lineRule="atLeast"/>
        <w:rPr>
          <w:rFonts w:eastAsia="Times New Roman"/>
        </w:rPr>
      </w:pPr>
    </w:p>
    <w:p w14:paraId="0C845301" w14:textId="77777777" w:rsidR="008060C4" w:rsidRDefault="008060C4" w:rsidP="008060C4">
      <w:pPr>
        <w:rPr>
          <w:rFonts w:eastAsia="Times New Roman"/>
        </w:rPr>
      </w:pPr>
    </w:p>
    <w:p w14:paraId="4B70FC7E" w14:textId="77777777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935147" w14:textId="10EF6AA0" w:rsidR="008060C4" w:rsidRDefault="008060C4" w:rsidP="008060C4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56A1F306" w14:textId="77777777" w:rsidR="008060C4" w:rsidRDefault="008060C4" w:rsidP="008060C4">
      <w:pPr>
        <w:rPr>
          <w:b/>
        </w:rPr>
      </w:pPr>
    </w:p>
    <w:p w14:paraId="1DF50C0B" w14:textId="77777777" w:rsidR="008060C4" w:rsidRPr="00C756B2" w:rsidRDefault="008060C4" w:rsidP="008060C4">
      <w:pPr>
        <w:spacing w:line="200" w:lineRule="atLeast"/>
        <w:rPr>
          <w:color w:val="000000"/>
        </w:rPr>
      </w:pPr>
    </w:p>
    <w:p w14:paraId="5CDBB3D2" w14:textId="77777777" w:rsidR="008060C4" w:rsidRPr="00024CFE" w:rsidRDefault="008060C4" w:rsidP="008060C4">
      <w:pPr>
        <w:spacing w:line="200" w:lineRule="atLeast"/>
        <w:rPr>
          <w:color w:val="000000"/>
        </w:rPr>
      </w:pPr>
    </w:p>
    <w:p w14:paraId="738E7779" w14:textId="77777777" w:rsidR="008060C4" w:rsidRDefault="008060C4" w:rsidP="008060C4">
      <w:pPr>
        <w:spacing w:line="200" w:lineRule="atLeast"/>
        <w:ind w:left="-15" w:firstLine="724"/>
        <w:rPr>
          <w:color w:val="000000"/>
        </w:rPr>
      </w:pPr>
    </w:p>
    <w:p w14:paraId="0787833D" w14:textId="08C6DCFC" w:rsidR="008060C4" w:rsidRDefault="008060C4" w:rsidP="00413702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Pr="006D5D44">
        <w:rPr>
          <w:rFonts w:ascii="Arial" w:hAnsi="Arial" w:cs="Arial"/>
          <w:b/>
          <w:color w:val="000000"/>
          <w:kern w:val="1"/>
        </w:rPr>
        <w:t xml:space="preserve">LIMPEZA E CAPINA EM TODA EXTENSÃO </w:t>
      </w:r>
      <w:bookmarkStart w:id="0" w:name="_Hlk127439360"/>
      <w:bookmarkStart w:id="1" w:name="_Hlk127440344"/>
      <w:bookmarkStart w:id="2" w:name="_Hlk127441211"/>
      <w:bookmarkStart w:id="3" w:name="_Hlk127441449"/>
      <w:r w:rsidR="00EE399C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7442336"/>
      <w:bookmarkStart w:id="5" w:name="_Hlk128052484"/>
      <w:r w:rsidR="00E70C40">
        <w:rPr>
          <w:rFonts w:ascii="Arial" w:hAnsi="Arial" w:cs="Arial"/>
          <w:b/>
          <w:color w:val="000000"/>
          <w:kern w:val="1"/>
        </w:rPr>
        <w:t xml:space="preserve">RUA </w:t>
      </w:r>
      <w:bookmarkStart w:id="6" w:name="_Hlk128052810"/>
      <w:bookmarkStart w:id="7" w:name="_Hlk128054050"/>
      <w:bookmarkEnd w:id="0"/>
      <w:bookmarkEnd w:id="1"/>
      <w:bookmarkEnd w:id="2"/>
      <w:bookmarkEnd w:id="3"/>
      <w:bookmarkEnd w:id="4"/>
      <w:r w:rsidR="000E14FD">
        <w:rPr>
          <w:rFonts w:ascii="Arial" w:hAnsi="Arial" w:cs="Arial"/>
          <w:b/>
          <w:color w:val="000000"/>
          <w:kern w:val="1"/>
        </w:rPr>
        <w:t>VARSÓVIA</w:t>
      </w:r>
      <w:bookmarkEnd w:id="7"/>
      <w:r w:rsidR="00003B34">
        <w:rPr>
          <w:rFonts w:ascii="Arial" w:hAnsi="Arial" w:cs="Arial"/>
          <w:b/>
          <w:color w:val="000000"/>
          <w:kern w:val="1"/>
        </w:rPr>
        <w:t xml:space="preserve"> </w:t>
      </w:r>
      <w:bookmarkEnd w:id="6"/>
      <w:r w:rsidR="00003B34">
        <w:rPr>
          <w:rFonts w:ascii="Arial" w:hAnsi="Arial" w:cs="Arial"/>
          <w:b/>
          <w:color w:val="000000"/>
          <w:kern w:val="1"/>
        </w:rPr>
        <w:t>NO BAIRRO JARDIM EUROPA.</w:t>
      </w:r>
    </w:p>
    <w:bookmarkEnd w:id="5"/>
    <w:p w14:paraId="74C27BF8" w14:textId="77777777" w:rsidR="008060C4" w:rsidRDefault="008060C4" w:rsidP="008060C4">
      <w:pPr>
        <w:pStyle w:val="Recuodecorpodetexto"/>
        <w:spacing w:line="200" w:lineRule="atLeast"/>
        <w:ind w:left="0" w:firstLine="0"/>
        <w:rPr>
          <w:color w:val="000000"/>
          <w:u w:val="single"/>
        </w:rPr>
      </w:pPr>
    </w:p>
    <w:p w14:paraId="641ADDDD" w14:textId="77777777" w:rsidR="008060C4" w:rsidRPr="00C756B2" w:rsidRDefault="008060C4" w:rsidP="008060C4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BE6264" w14:textId="77777777" w:rsidR="008060C4" w:rsidRPr="007B019A" w:rsidRDefault="008060C4" w:rsidP="008060C4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23D180E1" w14:textId="77777777" w:rsidR="008060C4" w:rsidRDefault="008060C4" w:rsidP="008060C4">
      <w:pPr>
        <w:rPr>
          <w:rFonts w:eastAsia="Times New Roman"/>
        </w:rPr>
      </w:pPr>
      <w:r>
        <w:rPr>
          <w:rFonts w:eastAsia="Times New Roman"/>
        </w:rPr>
        <w:t>O mato alto e a sujeira acumulada oferecem grande risco aos cidadãos que por ali circulam. Servindo de esconderijo para animais peçonhentos, proliferação de mosquitos vetores de doenças e esconderijos para malfeitores.</w:t>
      </w:r>
    </w:p>
    <w:p w14:paraId="3749F69B" w14:textId="77777777" w:rsidR="008060C4" w:rsidRDefault="008060C4" w:rsidP="008060C4">
      <w:pPr>
        <w:rPr>
          <w:rFonts w:eastAsia="Times New Roman"/>
        </w:rPr>
      </w:pPr>
    </w:p>
    <w:p w14:paraId="2B865AFF" w14:textId="77777777" w:rsidR="008060C4" w:rsidRPr="00343A13" w:rsidRDefault="008060C4" w:rsidP="008060C4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5C5DB570" w14:textId="77777777" w:rsidR="008060C4" w:rsidRPr="00343A13" w:rsidRDefault="008060C4" w:rsidP="008060C4">
      <w:pPr>
        <w:rPr>
          <w:rFonts w:eastAsia="Times New Roman"/>
        </w:rPr>
      </w:pPr>
    </w:p>
    <w:p w14:paraId="1BE5894B" w14:textId="77777777" w:rsidR="00DE6646" w:rsidRPr="00343A13" w:rsidRDefault="00DE6646" w:rsidP="008060C4">
      <w:pPr>
        <w:ind w:firstLine="0"/>
        <w:rPr>
          <w:rFonts w:eastAsia="Times New Roman"/>
        </w:rPr>
      </w:pPr>
    </w:p>
    <w:p w14:paraId="718B0FDC" w14:textId="77777777" w:rsidR="00AB74E1" w:rsidRDefault="00AB74E1" w:rsidP="00AB74E1">
      <w:pPr>
        <w:spacing w:line="200" w:lineRule="atLeast"/>
        <w:ind w:left="-15"/>
        <w:rPr>
          <w:rFonts w:eastAsia="Times New Roman"/>
        </w:rPr>
      </w:pPr>
    </w:p>
    <w:p w14:paraId="407E4866" w14:textId="77777777" w:rsidR="00B53947" w:rsidRDefault="00B53947" w:rsidP="005B12B3">
      <w:pPr>
        <w:spacing w:line="200" w:lineRule="atLeast"/>
        <w:ind w:left="-15"/>
        <w:rPr>
          <w:rFonts w:eastAsia="Times New Roman"/>
        </w:rPr>
      </w:pPr>
    </w:p>
    <w:p w14:paraId="493CE6A7" w14:textId="45200FE0" w:rsidR="00977721" w:rsidRDefault="00977721" w:rsidP="00977721">
      <w:pPr>
        <w:spacing w:line="200" w:lineRule="atLeast"/>
        <w:jc w:val="center"/>
        <w:rPr>
          <w:rFonts w:eastAsia="Times New Roman"/>
        </w:rPr>
      </w:pPr>
      <w:r>
        <w:rPr>
          <w:rFonts w:eastAsia="Times New Roman"/>
        </w:rPr>
        <w:t xml:space="preserve">Sete Lagoas, </w:t>
      </w:r>
      <w:r w:rsidR="00AE6327">
        <w:rPr>
          <w:rFonts w:eastAsia="Times New Roman"/>
        </w:rPr>
        <w:t>23</w:t>
      </w:r>
      <w:r w:rsidR="00CD1F20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21138758" w14:textId="053C06A6" w:rsidR="004F2D47" w:rsidRDefault="004F2D47" w:rsidP="003B35C4">
      <w:pPr>
        <w:spacing w:line="200" w:lineRule="atLeast"/>
        <w:ind w:firstLine="0"/>
        <w:rPr>
          <w:color w:val="000000"/>
        </w:rPr>
      </w:pPr>
    </w:p>
    <w:p w14:paraId="6AD7D350" w14:textId="1C6055C6" w:rsidR="004F2D47" w:rsidRDefault="004F2D47" w:rsidP="009E11B7">
      <w:pPr>
        <w:spacing w:line="200" w:lineRule="atLeast"/>
        <w:jc w:val="center"/>
        <w:rPr>
          <w:color w:val="000000"/>
        </w:rPr>
      </w:pPr>
    </w:p>
    <w:p w14:paraId="36C7505E" w14:textId="77777777" w:rsidR="00C459EA" w:rsidRPr="009E11B7" w:rsidRDefault="00C459EA" w:rsidP="009E11B7">
      <w:pPr>
        <w:spacing w:line="200" w:lineRule="atLeast"/>
        <w:jc w:val="center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9"/>
      <w:footerReference w:type="default" r:id="rId10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imbus Roman No9 L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0E14FD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0363D"/>
    <w:rsid w:val="00003B34"/>
    <w:rsid w:val="00004AA1"/>
    <w:rsid w:val="00016CD2"/>
    <w:rsid w:val="0002097A"/>
    <w:rsid w:val="00044FD6"/>
    <w:rsid w:val="00083C1E"/>
    <w:rsid w:val="000A04B3"/>
    <w:rsid w:val="000B3837"/>
    <w:rsid w:val="000B3A13"/>
    <w:rsid w:val="000B7DCA"/>
    <w:rsid w:val="000D02DC"/>
    <w:rsid w:val="000E14FD"/>
    <w:rsid w:val="000F334F"/>
    <w:rsid w:val="001043B8"/>
    <w:rsid w:val="00181A2B"/>
    <w:rsid w:val="001C32B8"/>
    <w:rsid w:val="001C54D5"/>
    <w:rsid w:val="001C5735"/>
    <w:rsid w:val="001F4F98"/>
    <w:rsid w:val="001F571C"/>
    <w:rsid w:val="00216A6C"/>
    <w:rsid w:val="00234D82"/>
    <w:rsid w:val="00251B96"/>
    <w:rsid w:val="00263BB7"/>
    <w:rsid w:val="00276FF6"/>
    <w:rsid w:val="002812CF"/>
    <w:rsid w:val="002A08A3"/>
    <w:rsid w:val="002B3D6A"/>
    <w:rsid w:val="002C61A0"/>
    <w:rsid w:val="002E0229"/>
    <w:rsid w:val="002F192F"/>
    <w:rsid w:val="002F6CBB"/>
    <w:rsid w:val="00326F52"/>
    <w:rsid w:val="00370BBC"/>
    <w:rsid w:val="003B35C4"/>
    <w:rsid w:val="003F4ACB"/>
    <w:rsid w:val="003F77D1"/>
    <w:rsid w:val="00407362"/>
    <w:rsid w:val="00413702"/>
    <w:rsid w:val="00420C35"/>
    <w:rsid w:val="004366E1"/>
    <w:rsid w:val="004A0AB8"/>
    <w:rsid w:val="004D01AD"/>
    <w:rsid w:val="004F2D47"/>
    <w:rsid w:val="0052193F"/>
    <w:rsid w:val="00527409"/>
    <w:rsid w:val="0052774F"/>
    <w:rsid w:val="0053338B"/>
    <w:rsid w:val="00553B5C"/>
    <w:rsid w:val="0056099E"/>
    <w:rsid w:val="005B0D66"/>
    <w:rsid w:val="005B12B3"/>
    <w:rsid w:val="005B2295"/>
    <w:rsid w:val="005E0452"/>
    <w:rsid w:val="005E0E47"/>
    <w:rsid w:val="005E2BE1"/>
    <w:rsid w:val="005F48BC"/>
    <w:rsid w:val="00611578"/>
    <w:rsid w:val="0064563D"/>
    <w:rsid w:val="00650B97"/>
    <w:rsid w:val="006711D4"/>
    <w:rsid w:val="00672B2C"/>
    <w:rsid w:val="00683120"/>
    <w:rsid w:val="006B7104"/>
    <w:rsid w:val="006F5AF8"/>
    <w:rsid w:val="00756CDA"/>
    <w:rsid w:val="00777A77"/>
    <w:rsid w:val="007E697B"/>
    <w:rsid w:val="007F0462"/>
    <w:rsid w:val="0080311C"/>
    <w:rsid w:val="008060C4"/>
    <w:rsid w:val="0081377A"/>
    <w:rsid w:val="00817038"/>
    <w:rsid w:val="00836F58"/>
    <w:rsid w:val="008453FD"/>
    <w:rsid w:val="00870D4C"/>
    <w:rsid w:val="00881E14"/>
    <w:rsid w:val="00891E95"/>
    <w:rsid w:val="008A28BB"/>
    <w:rsid w:val="008A3D23"/>
    <w:rsid w:val="008A683C"/>
    <w:rsid w:val="008F025F"/>
    <w:rsid w:val="0091745F"/>
    <w:rsid w:val="00926614"/>
    <w:rsid w:val="0093400D"/>
    <w:rsid w:val="0096484A"/>
    <w:rsid w:val="0097200D"/>
    <w:rsid w:val="00977721"/>
    <w:rsid w:val="009808BC"/>
    <w:rsid w:val="00990538"/>
    <w:rsid w:val="009E11B7"/>
    <w:rsid w:val="00A25A21"/>
    <w:rsid w:val="00A5274E"/>
    <w:rsid w:val="00A65A9C"/>
    <w:rsid w:val="00A96710"/>
    <w:rsid w:val="00AB1110"/>
    <w:rsid w:val="00AB74E1"/>
    <w:rsid w:val="00AC77D0"/>
    <w:rsid w:val="00AD3026"/>
    <w:rsid w:val="00AD7CAB"/>
    <w:rsid w:val="00AE6327"/>
    <w:rsid w:val="00B12B9C"/>
    <w:rsid w:val="00B138C1"/>
    <w:rsid w:val="00B336D9"/>
    <w:rsid w:val="00B53947"/>
    <w:rsid w:val="00B82565"/>
    <w:rsid w:val="00B962E0"/>
    <w:rsid w:val="00BC625A"/>
    <w:rsid w:val="00BD0F70"/>
    <w:rsid w:val="00BD6A3C"/>
    <w:rsid w:val="00C01B99"/>
    <w:rsid w:val="00C073E5"/>
    <w:rsid w:val="00C14D23"/>
    <w:rsid w:val="00C223D6"/>
    <w:rsid w:val="00C3664F"/>
    <w:rsid w:val="00C378AB"/>
    <w:rsid w:val="00C459EA"/>
    <w:rsid w:val="00C5212C"/>
    <w:rsid w:val="00C95556"/>
    <w:rsid w:val="00CA18F9"/>
    <w:rsid w:val="00CA77EA"/>
    <w:rsid w:val="00CD1F20"/>
    <w:rsid w:val="00CE3ECA"/>
    <w:rsid w:val="00CF76C7"/>
    <w:rsid w:val="00D018BF"/>
    <w:rsid w:val="00D21034"/>
    <w:rsid w:val="00D52C78"/>
    <w:rsid w:val="00D733AB"/>
    <w:rsid w:val="00D8147E"/>
    <w:rsid w:val="00D82EAF"/>
    <w:rsid w:val="00D92215"/>
    <w:rsid w:val="00DA757B"/>
    <w:rsid w:val="00DE6646"/>
    <w:rsid w:val="00DF4F5A"/>
    <w:rsid w:val="00E04774"/>
    <w:rsid w:val="00E34553"/>
    <w:rsid w:val="00E44FB3"/>
    <w:rsid w:val="00E45CC9"/>
    <w:rsid w:val="00E56A89"/>
    <w:rsid w:val="00E67561"/>
    <w:rsid w:val="00E70C40"/>
    <w:rsid w:val="00E87AD1"/>
    <w:rsid w:val="00EA5106"/>
    <w:rsid w:val="00ED384C"/>
    <w:rsid w:val="00ED754C"/>
    <w:rsid w:val="00EE1E98"/>
    <w:rsid w:val="00EE399C"/>
    <w:rsid w:val="00F22404"/>
    <w:rsid w:val="00F32C73"/>
    <w:rsid w:val="00F52C79"/>
    <w:rsid w:val="00F60B84"/>
    <w:rsid w:val="00F7349D"/>
    <w:rsid w:val="00F92B73"/>
    <w:rsid w:val="00FA3A9D"/>
    <w:rsid w:val="00FB11B8"/>
    <w:rsid w:val="00FB2887"/>
    <w:rsid w:val="00FB4C5F"/>
    <w:rsid w:val="00FC489A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styleId="Corpodetexto">
    <w:name w:val="Body Text"/>
    <w:basedOn w:val="Normal"/>
    <w:link w:val="CorpodetextoChar"/>
    <w:rsid w:val="008A683C"/>
    <w:pPr>
      <w:widowControl w:val="0"/>
      <w:suppressAutoHyphens/>
      <w:spacing w:after="120" w:line="240" w:lineRule="auto"/>
      <w:ind w:firstLine="0"/>
      <w:jc w:val="left"/>
    </w:pPr>
    <w:rPr>
      <w:rFonts w:ascii="Nimbus Roman No9 L" w:eastAsia="DejaVu Sans" w:hAnsi="Nimbus Roman No9 L" w:cs="Times New Roman"/>
      <w:kern w:val="1"/>
    </w:rPr>
  </w:style>
  <w:style w:type="character" w:customStyle="1" w:styleId="CorpodetextoChar">
    <w:name w:val="Corpo de texto Char"/>
    <w:basedOn w:val="Fontepargpadro"/>
    <w:link w:val="Corpodetexto"/>
    <w:rsid w:val="008A683C"/>
    <w:rPr>
      <w:rFonts w:ascii="Nimbus Roman No9 L" w:eastAsia="DejaVu Sans" w:hAnsi="Nimbus Roman No9 L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8A1367-6D3B-4EB1-8C8C-F12E0770B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0</TotalTime>
  <Pages>1</Pages>
  <Words>137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2023-02-23T17:09:00Z</cp:lastPrinted>
  <dcterms:created xsi:type="dcterms:W3CDTF">2023-02-23T17:14:00Z</dcterms:created>
  <dcterms:modified xsi:type="dcterms:W3CDTF">2023-02-23T17:14:00Z</dcterms:modified>
</cp:coreProperties>
</file>