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2AE9FEA1" w14:textId="17472C91" w:rsidR="00CB0F93" w:rsidRDefault="00CB0F93" w:rsidP="00CB0F93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>
        <w:rPr>
          <w:rFonts w:ascii="Arial" w:hAnsi="Arial" w:cs="Arial"/>
          <w:color w:val="000000"/>
          <w:kern w:val="1"/>
        </w:rPr>
        <w:t xml:space="preserve">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 w:rsidR="00E118C5">
        <w:rPr>
          <w:rFonts w:ascii="Arial" w:hAnsi="Arial" w:cs="Arial"/>
          <w:b/>
          <w:color w:val="000000"/>
          <w:kern w:val="1"/>
        </w:rPr>
        <w:t xml:space="preserve"> EM </w:t>
      </w:r>
      <w:r w:rsidR="00E118C5" w:rsidRPr="008156D7">
        <w:rPr>
          <w:rFonts w:ascii="Arial" w:hAnsi="Arial" w:cs="Arial"/>
          <w:b/>
          <w:color w:val="000000"/>
          <w:kern w:val="1"/>
        </w:rPr>
        <w:t>TODA EXTENSÃO</w:t>
      </w:r>
      <w:r w:rsidR="00220A37">
        <w:rPr>
          <w:rFonts w:ascii="Arial" w:hAnsi="Arial" w:cs="Arial"/>
          <w:b/>
          <w:color w:val="000000"/>
          <w:kern w:val="1"/>
        </w:rPr>
        <w:t xml:space="preserve"> </w:t>
      </w:r>
      <w:bookmarkStart w:id="0" w:name="_Hlk127439360"/>
      <w:bookmarkStart w:id="1" w:name="_Hlk127440344"/>
      <w:bookmarkStart w:id="2" w:name="_Hlk127441211"/>
      <w:bookmarkStart w:id="3" w:name="_Hlk127441449"/>
      <w:r w:rsidR="00F65F9C">
        <w:rPr>
          <w:rFonts w:ascii="Arial" w:hAnsi="Arial" w:cs="Arial"/>
          <w:b/>
          <w:color w:val="000000"/>
          <w:kern w:val="1"/>
        </w:rPr>
        <w:t xml:space="preserve">DA </w:t>
      </w:r>
      <w:bookmarkStart w:id="4" w:name="_Hlk127442336"/>
      <w:bookmarkEnd w:id="0"/>
      <w:bookmarkEnd w:id="1"/>
      <w:bookmarkEnd w:id="2"/>
      <w:bookmarkEnd w:id="3"/>
      <w:r>
        <w:rPr>
          <w:rFonts w:ascii="Arial" w:hAnsi="Arial" w:cs="Arial"/>
          <w:b/>
          <w:color w:val="000000"/>
          <w:kern w:val="1"/>
        </w:rPr>
        <w:t xml:space="preserve">RUA </w:t>
      </w:r>
      <w:bookmarkEnd w:id="4"/>
      <w:r w:rsidR="009E4847">
        <w:rPr>
          <w:rFonts w:ascii="Arial" w:hAnsi="Arial" w:cs="Arial"/>
          <w:b/>
          <w:color w:val="000000"/>
          <w:kern w:val="1"/>
        </w:rPr>
        <w:t>TURIN</w:t>
      </w:r>
      <w:r>
        <w:rPr>
          <w:rFonts w:ascii="Arial" w:hAnsi="Arial" w:cs="Arial"/>
          <w:b/>
          <w:color w:val="000000"/>
          <w:kern w:val="1"/>
        </w:rPr>
        <w:t xml:space="preserve"> NO BAIRRO JARDIM EUROPA.</w:t>
      </w:r>
    </w:p>
    <w:p w14:paraId="0792733E" w14:textId="6DDA2A98" w:rsidR="00220A37" w:rsidRDefault="00220A37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7ED720F4" w14:textId="77777777" w:rsidR="002E045D" w:rsidRDefault="002E045D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EECFDF5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6218DE5E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51712E">
        <w:rPr>
          <w:rFonts w:eastAsia="Times New Roman"/>
        </w:rPr>
        <w:t>23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9E4847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53F74"/>
    <w:rsid w:val="00181A2B"/>
    <w:rsid w:val="001B0519"/>
    <w:rsid w:val="001B1E81"/>
    <w:rsid w:val="001C32B8"/>
    <w:rsid w:val="001C54D5"/>
    <w:rsid w:val="00220A37"/>
    <w:rsid w:val="00234D82"/>
    <w:rsid w:val="00251B96"/>
    <w:rsid w:val="00263BB7"/>
    <w:rsid w:val="002B3D6A"/>
    <w:rsid w:val="002E045D"/>
    <w:rsid w:val="002E26FF"/>
    <w:rsid w:val="002F192F"/>
    <w:rsid w:val="00341F21"/>
    <w:rsid w:val="003473A4"/>
    <w:rsid w:val="003523FD"/>
    <w:rsid w:val="00370BBC"/>
    <w:rsid w:val="003828A3"/>
    <w:rsid w:val="003F4ACB"/>
    <w:rsid w:val="003F77D1"/>
    <w:rsid w:val="00407362"/>
    <w:rsid w:val="00467FE3"/>
    <w:rsid w:val="00473D9D"/>
    <w:rsid w:val="004803FD"/>
    <w:rsid w:val="004854F0"/>
    <w:rsid w:val="004A0AB8"/>
    <w:rsid w:val="004D01AD"/>
    <w:rsid w:val="0051712E"/>
    <w:rsid w:val="0052193F"/>
    <w:rsid w:val="0053338B"/>
    <w:rsid w:val="00553B5C"/>
    <w:rsid w:val="0056099E"/>
    <w:rsid w:val="0059201E"/>
    <w:rsid w:val="005A49A1"/>
    <w:rsid w:val="005B2295"/>
    <w:rsid w:val="005E0452"/>
    <w:rsid w:val="005E0E47"/>
    <w:rsid w:val="005E2BE1"/>
    <w:rsid w:val="005F48BC"/>
    <w:rsid w:val="00603306"/>
    <w:rsid w:val="00650B97"/>
    <w:rsid w:val="00671868"/>
    <w:rsid w:val="00683120"/>
    <w:rsid w:val="006F5AF8"/>
    <w:rsid w:val="006F5BBD"/>
    <w:rsid w:val="00756437"/>
    <w:rsid w:val="00756CDA"/>
    <w:rsid w:val="007E697B"/>
    <w:rsid w:val="0081452B"/>
    <w:rsid w:val="00817038"/>
    <w:rsid w:val="00836F58"/>
    <w:rsid w:val="00870D4C"/>
    <w:rsid w:val="00881E14"/>
    <w:rsid w:val="008A28BB"/>
    <w:rsid w:val="008A3D23"/>
    <w:rsid w:val="008B083C"/>
    <w:rsid w:val="008E246B"/>
    <w:rsid w:val="00902EDD"/>
    <w:rsid w:val="0090469D"/>
    <w:rsid w:val="009143EE"/>
    <w:rsid w:val="0093400D"/>
    <w:rsid w:val="0094024C"/>
    <w:rsid w:val="0096484A"/>
    <w:rsid w:val="0097200D"/>
    <w:rsid w:val="009E11B7"/>
    <w:rsid w:val="009E28C4"/>
    <w:rsid w:val="009E3B19"/>
    <w:rsid w:val="009E4847"/>
    <w:rsid w:val="00A25A21"/>
    <w:rsid w:val="00A35327"/>
    <w:rsid w:val="00A35771"/>
    <w:rsid w:val="00A41AA5"/>
    <w:rsid w:val="00A5274E"/>
    <w:rsid w:val="00A65A9C"/>
    <w:rsid w:val="00AD3026"/>
    <w:rsid w:val="00B12B9C"/>
    <w:rsid w:val="00B138C1"/>
    <w:rsid w:val="00B23BB8"/>
    <w:rsid w:val="00B23D6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648D4"/>
    <w:rsid w:val="00CB0F93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E04774"/>
    <w:rsid w:val="00E118C5"/>
    <w:rsid w:val="00E31409"/>
    <w:rsid w:val="00E34553"/>
    <w:rsid w:val="00E4259F"/>
    <w:rsid w:val="00E44FB3"/>
    <w:rsid w:val="00E45CC9"/>
    <w:rsid w:val="00E56A89"/>
    <w:rsid w:val="00E94460"/>
    <w:rsid w:val="00EC2890"/>
    <w:rsid w:val="00ED384C"/>
    <w:rsid w:val="00F52C79"/>
    <w:rsid w:val="00F60B84"/>
    <w:rsid w:val="00F61B7B"/>
    <w:rsid w:val="00F65F9C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127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2023-02-23T17:02:00Z</cp:lastPrinted>
  <dcterms:created xsi:type="dcterms:W3CDTF">2023-02-23T17:09:00Z</dcterms:created>
  <dcterms:modified xsi:type="dcterms:W3CDTF">2023-02-23T17:09:00Z</dcterms:modified>
</cp:coreProperties>
</file>