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0787833D" w14:textId="6C79A48B" w:rsidR="008060C4" w:rsidRDefault="008060C4" w:rsidP="0041370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39360"/>
      <w:bookmarkStart w:id="1" w:name="_Hlk127440344"/>
      <w:bookmarkStart w:id="2" w:name="_Hlk127441211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bookmarkStart w:id="5" w:name="_Hlk128052484"/>
      <w:r w:rsidR="00E70C40">
        <w:rPr>
          <w:rFonts w:ascii="Arial" w:hAnsi="Arial" w:cs="Arial"/>
          <w:b/>
          <w:color w:val="000000"/>
          <w:kern w:val="1"/>
        </w:rPr>
        <w:t xml:space="preserve">RUA </w:t>
      </w:r>
      <w:bookmarkStart w:id="6" w:name="_Hlk128052810"/>
      <w:bookmarkStart w:id="7" w:name="_Hlk128053647"/>
      <w:bookmarkEnd w:id="0"/>
      <w:bookmarkEnd w:id="1"/>
      <w:bookmarkEnd w:id="2"/>
      <w:bookmarkEnd w:id="3"/>
      <w:bookmarkEnd w:id="4"/>
      <w:r w:rsidR="00ED754C">
        <w:rPr>
          <w:rFonts w:ascii="Arial" w:hAnsi="Arial" w:cs="Arial"/>
          <w:b/>
          <w:color w:val="000000"/>
          <w:kern w:val="1"/>
        </w:rPr>
        <w:t>TURIN</w:t>
      </w:r>
      <w:bookmarkEnd w:id="7"/>
      <w:r w:rsidR="00003B34">
        <w:rPr>
          <w:rFonts w:ascii="Arial" w:hAnsi="Arial" w:cs="Arial"/>
          <w:b/>
          <w:color w:val="000000"/>
          <w:kern w:val="1"/>
        </w:rPr>
        <w:t xml:space="preserve"> </w:t>
      </w:r>
      <w:bookmarkEnd w:id="6"/>
      <w:r w:rsidR="00003B34">
        <w:rPr>
          <w:rFonts w:ascii="Arial" w:hAnsi="Arial" w:cs="Arial"/>
          <w:b/>
          <w:color w:val="000000"/>
          <w:kern w:val="1"/>
        </w:rPr>
        <w:t>NO BAIRRO JARDIM EUROPA.</w:t>
      </w:r>
    </w:p>
    <w:bookmarkEnd w:id="5"/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45200FE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E6327">
        <w:rPr>
          <w:rFonts w:eastAsia="Times New Roman"/>
        </w:rPr>
        <w:t>23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D754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63D"/>
    <w:rsid w:val="00003B34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D02DC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1370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77A77"/>
    <w:rsid w:val="007E697B"/>
    <w:rsid w:val="007F0462"/>
    <w:rsid w:val="0080311C"/>
    <w:rsid w:val="008060C4"/>
    <w:rsid w:val="0081377A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AE6327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18F9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87AD1"/>
    <w:rsid w:val="00EA5106"/>
    <w:rsid w:val="00ED384C"/>
    <w:rsid w:val="00ED75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2023-02-23T17:01:00Z</cp:lastPrinted>
  <dcterms:created xsi:type="dcterms:W3CDTF">2023-02-23T17:08:00Z</dcterms:created>
  <dcterms:modified xsi:type="dcterms:W3CDTF">2023-02-23T17:08:00Z</dcterms:modified>
</cp:coreProperties>
</file>