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603151DC" w14:textId="02C9F223" w:rsidR="00413702" w:rsidRDefault="008060C4" w:rsidP="0041370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39360"/>
      <w:bookmarkStart w:id="1" w:name="_Hlk127440344"/>
      <w:bookmarkStart w:id="2" w:name="_Hlk127441211"/>
      <w:bookmarkStart w:id="3" w:name="_Hlk127441449"/>
      <w:r w:rsidR="00EE39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r w:rsidR="00E70C40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7447009"/>
      <w:bookmarkStart w:id="6" w:name="_Hlk128051300"/>
      <w:bookmarkEnd w:id="0"/>
      <w:bookmarkEnd w:id="1"/>
      <w:bookmarkEnd w:id="2"/>
      <w:bookmarkEnd w:id="3"/>
      <w:bookmarkEnd w:id="4"/>
      <w:r w:rsidR="00AE6327">
        <w:rPr>
          <w:rFonts w:ascii="Arial" w:hAnsi="Arial" w:cs="Arial"/>
          <w:b/>
          <w:color w:val="000000"/>
          <w:kern w:val="1"/>
        </w:rPr>
        <w:t>REPÚBLICA GUIANA</w:t>
      </w:r>
      <w:r w:rsidR="00413702">
        <w:rPr>
          <w:rFonts w:ascii="Arial" w:hAnsi="Arial" w:cs="Arial"/>
          <w:b/>
          <w:color w:val="000000"/>
          <w:kern w:val="1"/>
        </w:rPr>
        <w:t xml:space="preserve"> </w:t>
      </w:r>
      <w:bookmarkEnd w:id="6"/>
      <w:r w:rsidR="00413702">
        <w:rPr>
          <w:rFonts w:ascii="Arial" w:hAnsi="Arial" w:cs="Arial"/>
          <w:b/>
          <w:color w:val="000000"/>
          <w:kern w:val="1"/>
        </w:rPr>
        <w:t>NO BAIRRO NOVA CIDADE.</w:t>
      </w:r>
    </w:p>
    <w:bookmarkEnd w:id="5"/>
    <w:p w14:paraId="0787833D" w14:textId="5F1E4BF2" w:rsidR="008060C4" w:rsidRDefault="008060C4" w:rsidP="00413702">
      <w:pPr>
        <w:pStyle w:val="Standard"/>
        <w:ind w:firstLine="709"/>
        <w:jc w:val="both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45200FE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E6327">
        <w:rPr>
          <w:rFonts w:eastAsia="Times New Roman"/>
        </w:rPr>
        <w:t>23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E632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363D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1370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E697B"/>
    <w:rsid w:val="007F0462"/>
    <w:rsid w:val="0080311C"/>
    <w:rsid w:val="008060C4"/>
    <w:rsid w:val="0081377A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AE6327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18F9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70C40"/>
    <w:rsid w:val="00E87AD1"/>
    <w:rsid w:val="00EA5106"/>
    <w:rsid w:val="00ED38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2023-02-16T17:36:00Z</cp:lastPrinted>
  <dcterms:created xsi:type="dcterms:W3CDTF">2023-02-23T16:29:00Z</dcterms:created>
  <dcterms:modified xsi:type="dcterms:W3CDTF">2023-02-23T16:29:00Z</dcterms:modified>
</cp:coreProperties>
</file>