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0792733E" w14:textId="407386C1" w:rsidR="00220A37" w:rsidRDefault="008E7C24" w:rsidP="00C24425">
      <w:pPr>
        <w:pStyle w:val="Standard"/>
        <w:ind w:firstLine="709"/>
        <w:jc w:val="both"/>
        <w:rPr>
          <w:color w:val="000000"/>
          <w:u w:val="single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="00E118C5">
        <w:rPr>
          <w:rFonts w:ascii="Arial" w:hAnsi="Arial" w:cs="Arial"/>
          <w:color w:val="000000"/>
          <w:kern w:val="1"/>
        </w:rPr>
        <w:t xml:space="preserve">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 w:rsidR="00E118C5">
        <w:rPr>
          <w:rFonts w:ascii="Arial" w:hAnsi="Arial" w:cs="Arial"/>
          <w:b/>
          <w:color w:val="000000"/>
          <w:kern w:val="1"/>
        </w:rPr>
        <w:t xml:space="preserve"> EM </w:t>
      </w:r>
      <w:r w:rsidR="00E118C5" w:rsidRPr="008156D7">
        <w:rPr>
          <w:rFonts w:ascii="Arial" w:hAnsi="Arial" w:cs="Arial"/>
          <w:b/>
          <w:color w:val="000000"/>
          <w:kern w:val="1"/>
        </w:rPr>
        <w:t>TODA EXTENSÃO</w:t>
      </w:r>
      <w:r w:rsidR="00220A37">
        <w:rPr>
          <w:rFonts w:ascii="Arial" w:hAnsi="Arial" w:cs="Arial"/>
          <w:b/>
          <w:color w:val="000000"/>
          <w:kern w:val="1"/>
        </w:rPr>
        <w:t xml:space="preserve"> </w:t>
      </w:r>
      <w:bookmarkStart w:id="0" w:name="_Hlk127441211"/>
      <w:bookmarkStart w:id="1" w:name="_Hlk127439360"/>
      <w:bookmarkStart w:id="2" w:name="_Hlk127440344"/>
      <w:bookmarkStart w:id="3" w:name="_Hlk127441449"/>
      <w:r w:rsidR="002E045D">
        <w:rPr>
          <w:rFonts w:ascii="Arial" w:hAnsi="Arial" w:cs="Arial"/>
          <w:b/>
          <w:color w:val="000000"/>
          <w:kern w:val="1"/>
        </w:rPr>
        <w:t xml:space="preserve">DA </w:t>
      </w:r>
      <w:bookmarkStart w:id="4" w:name="_Hlk127453324"/>
      <w:bookmarkEnd w:id="0"/>
      <w:bookmarkEnd w:id="1"/>
      <w:bookmarkEnd w:id="2"/>
      <w:bookmarkEnd w:id="3"/>
      <w:r w:rsidR="003B0DD4">
        <w:rPr>
          <w:rFonts w:ascii="Arial" w:hAnsi="Arial" w:cs="Arial"/>
          <w:b/>
          <w:color w:val="000000"/>
          <w:kern w:val="1"/>
        </w:rPr>
        <w:t xml:space="preserve">RUA </w:t>
      </w:r>
      <w:r w:rsidR="007A2A47">
        <w:rPr>
          <w:rFonts w:ascii="Arial" w:hAnsi="Arial" w:cs="Arial"/>
          <w:b/>
          <w:color w:val="000000"/>
          <w:kern w:val="1"/>
        </w:rPr>
        <w:t xml:space="preserve">BELMIRO RAMOS ABREU </w:t>
      </w:r>
      <w:r w:rsidR="0097505C">
        <w:rPr>
          <w:rFonts w:ascii="Arial" w:hAnsi="Arial" w:cs="Arial"/>
          <w:b/>
          <w:color w:val="000000"/>
          <w:kern w:val="1"/>
        </w:rPr>
        <w:t xml:space="preserve">NO BAIRRO </w:t>
      </w:r>
      <w:bookmarkEnd w:id="4"/>
      <w:r w:rsidR="004F04A0">
        <w:rPr>
          <w:rFonts w:ascii="Arial" w:hAnsi="Arial" w:cs="Arial"/>
          <w:b/>
          <w:color w:val="000000"/>
          <w:kern w:val="1"/>
        </w:rPr>
        <w:t>OROZIMBO MACEDO.</w:t>
      </w:r>
    </w:p>
    <w:p w14:paraId="7ED720F4" w14:textId="77777777" w:rsidR="002E045D" w:rsidRDefault="002E045D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EECFDF5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33437A95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341F21">
        <w:rPr>
          <w:rFonts w:eastAsia="Times New Roman"/>
        </w:rPr>
        <w:t>1</w:t>
      </w:r>
      <w:r w:rsidR="00F02AD9">
        <w:rPr>
          <w:rFonts w:eastAsia="Times New Roman"/>
        </w:rPr>
        <w:t>7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4F04A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23B"/>
    <w:rsid w:val="00016CD2"/>
    <w:rsid w:val="00042D86"/>
    <w:rsid w:val="00083C1E"/>
    <w:rsid w:val="000B3837"/>
    <w:rsid w:val="000B3A13"/>
    <w:rsid w:val="000B7DCA"/>
    <w:rsid w:val="000F334F"/>
    <w:rsid w:val="001043B8"/>
    <w:rsid w:val="00153F74"/>
    <w:rsid w:val="00181A2B"/>
    <w:rsid w:val="001B1E81"/>
    <w:rsid w:val="001C32B8"/>
    <w:rsid w:val="001C54D5"/>
    <w:rsid w:val="00220A37"/>
    <w:rsid w:val="00234D82"/>
    <w:rsid w:val="00251B96"/>
    <w:rsid w:val="00263BB7"/>
    <w:rsid w:val="002B3D6A"/>
    <w:rsid w:val="002E045D"/>
    <w:rsid w:val="002E26FF"/>
    <w:rsid w:val="002F192F"/>
    <w:rsid w:val="00341F21"/>
    <w:rsid w:val="003523FD"/>
    <w:rsid w:val="0036434C"/>
    <w:rsid w:val="00370BBC"/>
    <w:rsid w:val="003828A3"/>
    <w:rsid w:val="003B0DD4"/>
    <w:rsid w:val="003F4ACB"/>
    <w:rsid w:val="003F77D1"/>
    <w:rsid w:val="00407362"/>
    <w:rsid w:val="00467FE3"/>
    <w:rsid w:val="00473D9D"/>
    <w:rsid w:val="004803FD"/>
    <w:rsid w:val="004854F0"/>
    <w:rsid w:val="004A0AB8"/>
    <w:rsid w:val="004D01AD"/>
    <w:rsid w:val="004F04A0"/>
    <w:rsid w:val="0052193F"/>
    <w:rsid w:val="0053338B"/>
    <w:rsid w:val="00553B5C"/>
    <w:rsid w:val="0056099E"/>
    <w:rsid w:val="0059201E"/>
    <w:rsid w:val="005A49A1"/>
    <w:rsid w:val="005B2295"/>
    <w:rsid w:val="005B3A1D"/>
    <w:rsid w:val="005E0452"/>
    <w:rsid w:val="005E0E47"/>
    <w:rsid w:val="005E2BE1"/>
    <w:rsid w:val="005F48BC"/>
    <w:rsid w:val="00603306"/>
    <w:rsid w:val="00650B97"/>
    <w:rsid w:val="00671868"/>
    <w:rsid w:val="00683120"/>
    <w:rsid w:val="006B5C7E"/>
    <w:rsid w:val="006F5AF8"/>
    <w:rsid w:val="006F5BBD"/>
    <w:rsid w:val="00756437"/>
    <w:rsid w:val="00756CDA"/>
    <w:rsid w:val="007A2A47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8E7C24"/>
    <w:rsid w:val="00902EDD"/>
    <w:rsid w:val="0093400D"/>
    <w:rsid w:val="0094024C"/>
    <w:rsid w:val="0096484A"/>
    <w:rsid w:val="0097200D"/>
    <w:rsid w:val="0097505C"/>
    <w:rsid w:val="009E11B7"/>
    <w:rsid w:val="00A16881"/>
    <w:rsid w:val="00A25A21"/>
    <w:rsid w:val="00A35327"/>
    <w:rsid w:val="00A41AA5"/>
    <w:rsid w:val="00A5274E"/>
    <w:rsid w:val="00A65A9C"/>
    <w:rsid w:val="00AD3026"/>
    <w:rsid w:val="00AF7DD0"/>
    <w:rsid w:val="00B12B9C"/>
    <w:rsid w:val="00B138C1"/>
    <w:rsid w:val="00B23BB8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648D4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DC0050"/>
    <w:rsid w:val="00E04774"/>
    <w:rsid w:val="00E118C5"/>
    <w:rsid w:val="00E31409"/>
    <w:rsid w:val="00E34553"/>
    <w:rsid w:val="00E40FD0"/>
    <w:rsid w:val="00E4259F"/>
    <w:rsid w:val="00E44FB3"/>
    <w:rsid w:val="00E45CC9"/>
    <w:rsid w:val="00E56A89"/>
    <w:rsid w:val="00E94460"/>
    <w:rsid w:val="00EC2690"/>
    <w:rsid w:val="00EC2890"/>
    <w:rsid w:val="00ED0150"/>
    <w:rsid w:val="00ED384C"/>
    <w:rsid w:val="00F02AD9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</TotalTime>
  <Pages>1</Pages>
  <Words>130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3</cp:revision>
  <cp:lastPrinted>2023-02-17T18:54:00Z</cp:lastPrinted>
  <dcterms:created xsi:type="dcterms:W3CDTF">2023-02-17T19:02:00Z</dcterms:created>
  <dcterms:modified xsi:type="dcterms:W3CDTF">2023-02-17T19:20:00Z</dcterms:modified>
</cp:coreProperties>
</file>