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38941B64" w14:textId="3EAF85B2" w:rsidR="00D60214" w:rsidRDefault="0038454F" w:rsidP="00D60214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9575E0">
        <w:rPr>
          <w:rFonts w:ascii="Arial" w:hAnsi="Arial" w:cs="Arial"/>
          <w:b/>
          <w:color w:val="000000"/>
          <w:kern w:val="1"/>
        </w:rPr>
        <w:t xml:space="preserve">PLACA DE IDENTIFICAÇÃO </w:t>
      </w:r>
      <w:r w:rsidR="001E258B">
        <w:rPr>
          <w:rFonts w:ascii="Arial" w:hAnsi="Arial" w:cs="Arial"/>
          <w:b/>
          <w:color w:val="000000"/>
          <w:kern w:val="1"/>
        </w:rPr>
        <w:t xml:space="preserve">EM TODA A EXTENSÃO </w:t>
      </w:r>
      <w:bookmarkStart w:id="0" w:name="_Hlk127441211"/>
      <w:bookmarkStart w:id="1" w:name="_Hlk127439360"/>
      <w:bookmarkStart w:id="2" w:name="_Hlk127440344"/>
      <w:bookmarkStart w:id="3" w:name="_Hlk127441449"/>
      <w:r w:rsidR="00742ED5">
        <w:rPr>
          <w:rFonts w:ascii="Arial" w:hAnsi="Arial" w:cs="Arial"/>
          <w:b/>
          <w:color w:val="000000"/>
          <w:kern w:val="1"/>
        </w:rPr>
        <w:t xml:space="preserve">DA </w:t>
      </w:r>
      <w:bookmarkEnd w:id="0"/>
      <w:bookmarkEnd w:id="1"/>
      <w:bookmarkEnd w:id="2"/>
      <w:bookmarkEnd w:id="3"/>
      <w:r w:rsidR="00FF3CBC">
        <w:rPr>
          <w:rFonts w:ascii="Arial" w:hAnsi="Arial" w:cs="Arial"/>
          <w:b/>
          <w:color w:val="000000"/>
          <w:kern w:val="1"/>
        </w:rPr>
        <w:t xml:space="preserve">RUA </w:t>
      </w:r>
      <w:r w:rsidR="00977183">
        <w:rPr>
          <w:rFonts w:ascii="Arial" w:hAnsi="Arial" w:cs="Arial"/>
          <w:b/>
          <w:color w:val="000000"/>
          <w:kern w:val="1"/>
        </w:rPr>
        <w:t xml:space="preserve">OSCAR PADILHA </w:t>
      </w:r>
      <w:r w:rsidR="004033E2">
        <w:rPr>
          <w:rFonts w:ascii="Arial" w:hAnsi="Arial" w:cs="Arial"/>
          <w:b/>
          <w:color w:val="000000"/>
          <w:kern w:val="1"/>
        </w:rPr>
        <w:t xml:space="preserve">ABREU </w:t>
      </w:r>
      <w:r w:rsidR="002D54DA">
        <w:rPr>
          <w:rFonts w:ascii="Arial" w:hAnsi="Arial" w:cs="Arial"/>
          <w:b/>
          <w:color w:val="000000"/>
          <w:kern w:val="1"/>
        </w:rPr>
        <w:t xml:space="preserve">NO BAIRRO </w:t>
      </w:r>
      <w:proofErr w:type="spellStart"/>
      <w:r w:rsidR="00993A9B">
        <w:rPr>
          <w:rFonts w:ascii="Arial" w:hAnsi="Arial" w:cs="Arial"/>
          <w:b/>
          <w:color w:val="000000"/>
          <w:kern w:val="1"/>
        </w:rPr>
        <w:t>OROZIMBO</w:t>
      </w:r>
      <w:proofErr w:type="spellEnd"/>
      <w:r w:rsidR="00993A9B">
        <w:rPr>
          <w:rFonts w:ascii="Arial" w:hAnsi="Arial" w:cs="Arial"/>
          <w:b/>
          <w:color w:val="000000"/>
          <w:kern w:val="1"/>
        </w:rPr>
        <w:t xml:space="preserve"> MACEDO.</w:t>
      </w:r>
    </w:p>
    <w:p w14:paraId="7A97355F" w14:textId="24EB9E33" w:rsidR="003828A3" w:rsidRDefault="003828A3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7777777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4BC7D8D" w14:textId="77777777" w:rsidR="0038454F" w:rsidRDefault="0038454F" w:rsidP="0038454F">
      <w:pPr>
        <w:rPr>
          <w:rFonts w:eastAsia="Times New Roman"/>
        </w:rPr>
      </w:pPr>
      <w:r>
        <w:rPr>
          <w:rFonts w:eastAsia="Times New Roman"/>
        </w:rPr>
        <w:t>Rua não possui placa de identificação nas esquinas. Dificultando assim serem localizadas.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0E47FD4C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341F21">
        <w:rPr>
          <w:rFonts w:eastAsia="Times New Roman"/>
        </w:rPr>
        <w:t>1</w:t>
      </w:r>
      <w:r w:rsidR="0038454F">
        <w:rPr>
          <w:rFonts w:eastAsia="Times New Roman"/>
        </w:rPr>
        <w:t>7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993A9B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134C"/>
    <w:rsid w:val="00016CD2"/>
    <w:rsid w:val="00051E30"/>
    <w:rsid w:val="00061ED3"/>
    <w:rsid w:val="00083C1E"/>
    <w:rsid w:val="000B3837"/>
    <w:rsid w:val="000B3A13"/>
    <w:rsid w:val="000B7DCA"/>
    <w:rsid w:val="000D6C17"/>
    <w:rsid w:val="000F334F"/>
    <w:rsid w:val="001043B8"/>
    <w:rsid w:val="00153F74"/>
    <w:rsid w:val="00181A2B"/>
    <w:rsid w:val="001B1E81"/>
    <w:rsid w:val="001B44B8"/>
    <w:rsid w:val="001C32B8"/>
    <w:rsid w:val="001C54D5"/>
    <w:rsid w:val="001E258B"/>
    <w:rsid w:val="002122AD"/>
    <w:rsid w:val="00234D82"/>
    <w:rsid w:val="00251B96"/>
    <w:rsid w:val="00263BB7"/>
    <w:rsid w:val="002B3D6A"/>
    <w:rsid w:val="002D54DA"/>
    <w:rsid w:val="002E26FF"/>
    <w:rsid w:val="002F192F"/>
    <w:rsid w:val="003205E2"/>
    <w:rsid w:val="00341F21"/>
    <w:rsid w:val="003523FD"/>
    <w:rsid w:val="003638EE"/>
    <w:rsid w:val="00370BBC"/>
    <w:rsid w:val="003828A3"/>
    <w:rsid w:val="0038454F"/>
    <w:rsid w:val="00384CBC"/>
    <w:rsid w:val="003F4ACB"/>
    <w:rsid w:val="003F6204"/>
    <w:rsid w:val="003F77D1"/>
    <w:rsid w:val="004033E2"/>
    <w:rsid w:val="00407362"/>
    <w:rsid w:val="00415AB6"/>
    <w:rsid w:val="00467FE3"/>
    <w:rsid w:val="004803FD"/>
    <w:rsid w:val="004A0AB8"/>
    <w:rsid w:val="004D01AD"/>
    <w:rsid w:val="0052193F"/>
    <w:rsid w:val="00522E7E"/>
    <w:rsid w:val="0053338B"/>
    <w:rsid w:val="00553B5C"/>
    <w:rsid w:val="0056099E"/>
    <w:rsid w:val="0059201E"/>
    <w:rsid w:val="005A49A1"/>
    <w:rsid w:val="005B2295"/>
    <w:rsid w:val="005E0452"/>
    <w:rsid w:val="005E0E47"/>
    <w:rsid w:val="005E2BE1"/>
    <w:rsid w:val="005F48BC"/>
    <w:rsid w:val="00603306"/>
    <w:rsid w:val="00650B97"/>
    <w:rsid w:val="00671868"/>
    <w:rsid w:val="00683120"/>
    <w:rsid w:val="006F5AF8"/>
    <w:rsid w:val="006F5BBD"/>
    <w:rsid w:val="00742ED5"/>
    <w:rsid w:val="00756437"/>
    <w:rsid w:val="00756CDA"/>
    <w:rsid w:val="007A1928"/>
    <w:rsid w:val="007E697B"/>
    <w:rsid w:val="0081452B"/>
    <w:rsid w:val="00817038"/>
    <w:rsid w:val="00836F58"/>
    <w:rsid w:val="00870D4C"/>
    <w:rsid w:val="00881E14"/>
    <w:rsid w:val="008A28BB"/>
    <w:rsid w:val="008A3D23"/>
    <w:rsid w:val="008B083C"/>
    <w:rsid w:val="008E246B"/>
    <w:rsid w:val="00902EDD"/>
    <w:rsid w:val="0093400D"/>
    <w:rsid w:val="0094024C"/>
    <w:rsid w:val="009575E0"/>
    <w:rsid w:val="0096484A"/>
    <w:rsid w:val="0097200D"/>
    <w:rsid w:val="00977183"/>
    <w:rsid w:val="00993A9B"/>
    <w:rsid w:val="009A2529"/>
    <w:rsid w:val="009E059A"/>
    <w:rsid w:val="009E11B7"/>
    <w:rsid w:val="00A25A21"/>
    <w:rsid w:val="00A5274E"/>
    <w:rsid w:val="00A65A9C"/>
    <w:rsid w:val="00AA0E71"/>
    <w:rsid w:val="00AD3026"/>
    <w:rsid w:val="00B12B9C"/>
    <w:rsid w:val="00B138C1"/>
    <w:rsid w:val="00B23D68"/>
    <w:rsid w:val="00B82565"/>
    <w:rsid w:val="00B915E9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E3ECA"/>
    <w:rsid w:val="00CF76C7"/>
    <w:rsid w:val="00D178C7"/>
    <w:rsid w:val="00D20B3D"/>
    <w:rsid w:val="00D46AE3"/>
    <w:rsid w:val="00D52C78"/>
    <w:rsid w:val="00D60214"/>
    <w:rsid w:val="00D65F0D"/>
    <w:rsid w:val="00D733AB"/>
    <w:rsid w:val="00D8147E"/>
    <w:rsid w:val="00D82EAF"/>
    <w:rsid w:val="00D92215"/>
    <w:rsid w:val="00DA757B"/>
    <w:rsid w:val="00E04774"/>
    <w:rsid w:val="00E118C5"/>
    <w:rsid w:val="00E31409"/>
    <w:rsid w:val="00E34553"/>
    <w:rsid w:val="00E4259F"/>
    <w:rsid w:val="00E44FB3"/>
    <w:rsid w:val="00E45CC9"/>
    <w:rsid w:val="00E47C66"/>
    <w:rsid w:val="00E56A89"/>
    <w:rsid w:val="00E65916"/>
    <w:rsid w:val="00E7097C"/>
    <w:rsid w:val="00ED384C"/>
    <w:rsid w:val="00F52C79"/>
    <w:rsid w:val="00F60B84"/>
    <w:rsid w:val="00F61B7B"/>
    <w:rsid w:val="00F92B73"/>
    <w:rsid w:val="00FA3A9D"/>
    <w:rsid w:val="00FB11B8"/>
    <w:rsid w:val="00FB2887"/>
    <w:rsid w:val="00FB4C5F"/>
    <w:rsid w:val="00FC26A3"/>
    <w:rsid w:val="00FD3D83"/>
    <w:rsid w:val="00FD482B"/>
    <w:rsid w:val="00FE1D30"/>
    <w:rsid w:val="00FE2BD6"/>
    <w:rsid w:val="00FF3CBC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120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3</cp:revision>
  <cp:lastPrinted>2023-02-17T19:04:00Z</cp:lastPrinted>
  <dcterms:created xsi:type="dcterms:W3CDTF">2023-02-17T19:10:00Z</dcterms:created>
  <dcterms:modified xsi:type="dcterms:W3CDTF">2023-02-17T19:18:00Z</dcterms:modified>
</cp:coreProperties>
</file>