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0D5CFD9A" w:rsidR="008060C4" w:rsidRDefault="0058340D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8060C4" w:rsidRPr="006D5D44">
        <w:rPr>
          <w:rFonts w:ascii="Arial" w:hAnsi="Arial" w:cs="Arial"/>
          <w:b/>
          <w:color w:val="000000"/>
          <w:kern w:val="1"/>
        </w:rPr>
        <w:t xml:space="preserve">LIMPEZA E CAPINA </w:t>
      </w:r>
      <w:bookmarkStart w:id="0" w:name="_Hlk127439360"/>
      <w:bookmarkStart w:id="1" w:name="_Hlk127440344"/>
      <w:bookmarkStart w:id="2" w:name="_Hlk127441211"/>
      <w:bookmarkStart w:id="3" w:name="_Hlk127441449"/>
      <w:bookmarkStart w:id="4" w:name="_Hlk127442336"/>
      <w:bookmarkStart w:id="5" w:name="_Hlk127452383"/>
      <w:r w:rsidR="00D85424">
        <w:rPr>
          <w:rFonts w:ascii="Arial" w:hAnsi="Arial" w:cs="Arial"/>
          <w:b/>
          <w:color w:val="000000"/>
          <w:kern w:val="1"/>
        </w:rPr>
        <w:t xml:space="preserve">EM TODA A EXTENSÃO DA </w:t>
      </w:r>
      <w:bookmarkStart w:id="6" w:name="_Hlk127453324"/>
      <w:r w:rsidR="00071085">
        <w:rPr>
          <w:rFonts w:ascii="Arial" w:hAnsi="Arial" w:cs="Arial"/>
          <w:b/>
          <w:color w:val="000000"/>
          <w:kern w:val="1"/>
        </w:rPr>
        <w:t xml:space="preserve">RUA </w:t>
      </w:r>
      <w:bookmarkStart w:id="7" w:name="_Hlk127537638"/>
      <w:bookmarkStart w:id="8" w:name="_Hlk127540381"/>
      <w:r w:rsidR="004D012E">
        <w:rPr>
          <w:rFonts w:ascii="Arial" w:hAnsi="Arial" w:cs="Arial"/>
          <w:b/>
          <w:color w:val="000000"/>
          <w:kern w:val="1"/>
        </w:rPr>
        <w:t>JOVIANO SANTOS NO BAIRRO BELO VALE II.</w:t>
      </w:r>
      <w:bookmarkEnd w:id="8"/>
    </w:p>
    <w:bookmarkEnd w:id="0"/>
    <w:bookmarkEnd w:id="1"/>
    <w:bookmarkEnd w:id="2"/>
    <w:bookmarkEnd w:id="3"/>
    <w:bookmarkEnd w:id="4"/>
    <w:bookmarkEnd w:id="5"/>
    <w:bookmarkEnd w:id="6"/>
    <w:bookmarkEnd w:id="7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D012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71085"/>
    <w:rsid w:val="00083C1E"/>
    <w:rsid w:val="000A04B3"/>
    <w:rsid w:val="000B3837"/>
    <w:rsid w:val="000B3A13"/>
    <w:rsid w:val="000B7DCA"/>
    <w:rsid w:val="000F334F"/>
    <w:rsid w:val="001043B8"/>
    <w:rsid w:val="00181A2B"/>
    <w:rsid w:val="00190F8C"/>
    <w:rsid w:val="001C32B8"/>
    <w:rsid w:val="001C54D5"/>
    <w:rsid w:val="001C5735"/>
    <w:rsid w:val="001E202C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B4CF9"/>
    <w:rsid w:val="002C61A0"/>
    <w:rsid w:val="002E0229"/>
    <w:rsid w:val="002F192F"/>
    <w:rsid w:val="002F6CBB"/>
    <w:rsid w:val="00326F52"/>
    <w:rsid w:val="0033200D"/>
    <w:rsid w:val="00370BBC"/>
    <w:rsid w:val="003B35C4"/>
    <w:rsid w:val="003F4ACB"/>
    <w:rsid w:val="003F77D1"/>
    <w:rsid w:val="00407362"/>
    <w:rsid w:val="00420C35"/>
    <w:rsid w:val="004366E1"/>
    <w:rsid w:val="004A0AB8"/>
    <w:rsid w:val="004D012E"/>
    <w:rsid w:val="004D01AD"/>
    <w:rsid w:val="004F2D47"/>
    <w:rsid w:val="0052193F"/>
    <w:rsid w:val="00527409"/>
    <w:rsid w:val="0052774F"/>
    <w:rsid w:val="0053338B"/>
    <w:rsid w:val="00553B5C"/>
    <w:rsid w:val="0056099E"/>
    <w:rsid w:val="0058340D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64AD9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77EA"/>
    <w:rsid w:val="00CD1F20"/>
    <w:rsid w:val="00CE3ECA"/>
    <w:rsid w:val="00CE598C"/>
    <w:rsid w:val="00CF76C7"/>
    <w:rsid w:val="00D018BF"/>
    <w:rsid w:val="00D21034"/>
    <w:rsid w:val="00D52C78"/>
    <w:rsid w:val="00D733AB"/>
    <w:rsid w:val="00D8147E"/>
    <w:rsid w:val="00D82EAF"/>
    <w:rsid w:val="00D85424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A5106"/>
    <w:rsid w:val="00ED38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2023-02-16T18:20:00Z</cp:lastPrinted>
  <dcterms:created xsi:type="dcterms:W3CDTF">2023-02-17T18:34:00Z</dcterms:created>
  <dcterms:modified xsi:type="dcterms:W3CDTF">2023-02-17T18:34:00Z</dcterms:modified>
</cp:coreProperties>
</file>