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4F8D1AD" w14:textId="596D27F2" w:rsidR="0036434C" w:rsidRDefault="008E7C24" w:rsidP="0036434C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="00E118C5"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End w:id="0"/>
      <w:bookmarkEnd w:id="1"/>
      <w:bookmarkEnd w:id="2"/>
      <w:bookmarkEnd w:id="3"/>
      <w:r w:rsidR="003B0DD4">
        <w:rPr>
          <w:rFonts w:ascii="Arial" w:hAnsi="Arial" w:cs="Arial"/>
          <w:b/>
          <w:color w:val="000000"/>
          <w:kern w:val="1"/>
        </w:rPr>
        <w:t xml:space="preserve">RUA </w:t>
      </w:r>
      <w:bookmarkStart w:id="5" w:name="_Hlk127539038"/>
      <w:r w:rsidR="00A52380">
        <w:rPr>
          <w:rFonts w:ascii="Arial" w:hAnsi="Arial" w:cs="Arial"/>
          <w:b/>
          <w:color w:val="000000"/>
          <w:kern w:val="1"/>
        </w:rPr>
        <w:t>GERALDO CAMILO LIMA</w:t>
      </w:r>
      <w:r w:rsidR="00E40FD0">
        <w:rPr>
          <w:rFonts w:ascii="Arial" w:hAnsi="Arial" w:cs="Arial"/>
          <w:b/>
          <w:color w:val="000000"/>
          <w:kern w:val="1"/>
        </w:rPr>
        <w:t xml:space="preserve"> </w:t>
      </w:r>
      <w:bookmarkEnd w:id="5"/>
      <w:r w:rsidR="0036434C">
        <w:rPr>
          <w:rFonts w:ascii="Arial" w:hAnsi="Arial" w:cs="Arial"/>
          <w:b/>
          <w:color w:val="000000"/>
          <w:kern w:val="1"/>
        </w:rPr>
        <w:t>NO BAIRRO JARDIM DOS PEQUIS.</w:t>
      </w:r>
    </w:p>
    <w:bookmarkEnd w:id="4"/>
    <w:p w14:paraId="0792733E" w14:textId="690805EE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3437A95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F02AD9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31FB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23B"/>
    <w:rsid w:val="00016CD2"/>
    <w:rsid w:val="00042D86"/>
    <w:rsid w:val="00083C1E"/>
    <w:rsid w:val="00085F0C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523FD"/>
    <w:rsid w:val="0036434C"/>
    <w:rsid w:val="00370BBC"/>
    <w:rsid w:val="003828A3"/>
    <w:rsid w:val="003B0DD4"/>
    <w:rsid w:val="003F4ACB"/>
    <w:rsid w:val="003F77D1"/>
    <w:rsid w:val="00407362"/>
    <w:rsid w:val="00412721"/>
    <w:rsid w:val="00467FE3"/>
    <w:rsid w:val="00473D9D"/>
    <w:rsid w:val="004760B8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B5C7E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8E7C24"/>
    <w:rsid w:val="00902EDD"/>
    <w:rsid w:val="0093400D"/>
    <w:rsid w:val="0094024C"/>
    <w:rsid w:val="0096484A"/>
    <w:rsid w:val="0097200D"/>
    <w:rsid w:val="009E11B7"/>
    <w:rsid w:val="00A16881"/>
    <w:rsid w:val="00A25A21"/>
    <w:rsid w:val="00A35327"/>
    <w:rsid w:val="00A41AA5"/>
    <w:rsid w:val="00A52380"/>
    <w:rsid w:val="00A5274E"/>
    <w:rsid w:val="00A65A9C"/>
    <w:rsid w:val="00AD3026"/>
    <w:rsid w:val="00AF7DD0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31FBD"/>
    <w:rsid w:val="00D46AE3"/>
    <w:rsid w:val="00D52C78"/>
    <w:rsid w:val="00D65F0D"/>
    <w:rsid w:val="00D733AB"/>
    <w:rsid w:val="00D8147E"/>
    <w:rsid w:val="00D82EAF"/>
    <w:rsid w:val="00D82F6D"/>
    <w:rsid w:val="00D92215"/>
    <w:rsid w:val="00DA757B"/>
    <w:rsid w:val="00DC0050"/>
    <w:rsid w:val="00E04774"/>
    <w:rsid w:val="00E118C5"/>
    <w:rsid w:val="00E31409"/>
    <w:rsid w:val="00E34553"/>
    <w:rsid w:val="00E40FD0"/>
    <w:rsid w:val="00E4259F"/>
    <w:rsid w:val="00E44FB3"/>
    <w:rsid w:val="00E45CC9"/>
    <w:rsid w:val="00E56A89"/>
    <w:rsid w:val="00E94460"/>
    <w:rsid w:val="00EC2690"/>
    <w:rsid w:val="00EC2890"/>
    <w:rsid w:val="00ED384C"/>
    <w:rsid w:val="00F02AD9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2023-02-17T18:23:00Z</cp:lastPrinted>
  <dcterms:created xsi:type="dcterms:W3CDTF">2023-02-17T18:26:00Z</dcterms:created>
  <dcterms:modified xsi:type="dcterms:W3CDTF">2023-02-17T18:26:00Z</dcterms:modified>
</cp:coreProperties>
</file>