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893CC0E" w14:textId="0B4D95C5" w:rsidR="0001623B" w:rsidRDefault="008E7C24" w:rsidP="0001623B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>RUA MOACIR FERREIRA</w:t>
      </w:r>
      <w:r w:rsidR="00F02AD9">
        <w:rPr>
          <w:rFonts w:ascii="Arial" w:hAnsi="Arial" w:cs="Arial"/>
          <w:b/>
          <w:color w:val="000000"/>
          <w:kern w:val="1"/>
        </w:rPr>
        <w:t xml:space="preserve"> </w:t>
      </w:r>
      <w:r w:rsidR="0001623B">
        <w:rPr>
          <w:rFonts w:ascii="Arial" w:hAnsi="Arial" w:cs="Arial"/>
          <w:b/>
          <w:color w:val="000000"/>
          <w:kern w:val="1"/>
        </w:rPr>
        <w:t>NO BAIRRO VERDE VALE.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B0D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70BBC"/>
    <w:rsid w:val="003828A3"/>
    <w:rsid w:val="003B0DD4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690"/>
    <w:rsid w:val="00EC289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2023-02-17T16:50:00Z</cp:lastPrinted>
  <dcterms:created xsi:type="dcterms:W3CDTF">2023-02-17T17:21:00Z</dcterms:created>
  <dcterms:modified xsi:type="dcterms:W3CDTF">2023-02-17T17:21:00Z</dcterms:modified>
</cp:coreProperties>
</file>