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AD813" w14:textId="2BE94B88" w:rsidR="00467FE3" w:rsidRDefault="00467FE3" w:rsidP="00467FE3">
      <w:pPr>
        <w:pStyle w:val="Cabealho"/>
        <w:spacing w:line="200" w:lineRule="atLeast"/>
        <w:jc w:val="center"/>
        <w:rPr>
          <w:b/>
        </w:rPr>
      </w:pPr>
    </w:p>
    <w:p w14:paraId="39D248E5" w14:textId="77777777" w:rsidR="00E118C5" w:rsidRDefault="00E118C5" w:rsidP="00E118C5">
      <w:pPr>
        <w:pStyle w:val="Cabealho"/>
        <w:spacing w:line="200" w:lineRule="atLeast"/>
        <w:jc w:val="center"/>
        <w:rPr>
          <w:rFonts w:eastAsia="Times New Roman"/>
          <w:b/>
        </w:rPr>
      </w:pPr>
    </w:p>
    <w:p w14:paraId="744556C3" w14:textId="04E0A979" w:rsidR="00E118C5" w:rsidRDefault="00E118C5" w:rsidP="00E118C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/2023</w:t>
      </w:r>
    </w:p>
    <w:p w14:paraId="231E7A7E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634DECCB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3F820A5A" w14:textId="77777777" w:rsidR="00E118C5" w:rsidRDefault="00E118C5" w:rsidP="00E118C5">
      <w:pPr>
        <w:rPr>
          <w:rFonts w:eastAsia="Times New Roman"/>
        </w:rPr>
      </w:pPr>
    </w:p>
    <w:p w14:paraId="7AD3FA08" w14:textId="77777777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312BEEDB" w14:textId="34C5BD08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7D771B66" w14:textId="77777777" w:rsidR="00E118C5" w:rsidRDefault="00E118C5" w:rsidP="00E118C5">
      <w:pPr>
        <w:rPr>
          <w:b/>
        </w:rPr>
      </w:pPr>
    </w:p>
    <w:p w14:paraId="5D632212" w14:textId="77777777" w:rsidR="00E118C5" w:rsidRPr="00C756B2" w:rsidRDefault="00E118C5" w:rsidP="00E118C5">
      <w:pPr>
        <w:spacing w:line="200" w:lineRule="atLeast"/>
        <w:rPr>
          <w:color w:val="000000"/>
        </w:rPr>
      </w:pPr>
    </w:p>
    <w:p w14:paraId="3F1EFCDB" w14:textId="77777777" w:rsidR="00E118C5" w:rsidRPr="00024CFE" w:rsidRDefault="00E118C5" w:rsidP="00E118C5">
      <w:pPr>
        <w:spacing w:line="200" w:lineRule="atLeast"/>
        <w:rPr>
          <w:color w:val="000000"/>
        </w:rPr>
      </w:pPr>
    </w:p>
    <w:p w14:paraId="22D7421D" w14:textId="77777777" w:rsidR="00E118C5" w:rsidRDefault="00E118C5" w:rsidP="00E118C5">
      <w:pPr>
        <w:spacing w:line="200" w:lineRule="atLeast"/>
        <w:ind w:left="-15" w:firstLine="724"/>
        <w:rPr>
          <w:color w:val="000000"/>
        </w:rPr>
      </w:pPr>
    </w:p>
    <w:p w14:paraId="153CEE52" w14:textId="5FB59765" w:rsidR="00E7097C" w:rsidRDefault="0038454F" w:rsidP="00E7097C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="009575E0">
        <w:rPr>
          <w:rFonts w:ascii="Arial" w:hAnsi="Arial" w:cs="Arial"/>
          <w:b/>
          <w:color w:val="000000"/>
          <w:kern w:val="1"/>
        </w:rPr>
        <w:t xml:space="preserve">PLACA DE IDENTIFICAÇÃO </w:t>
      </w:r>
      <w:r w:rsidR="001E258B">
        <w:rPr>
          <w:rFonts w:ascii="Arial" w:hAnsi="Arial" w:cs="Arial"/>
          <w:b/>
          <w:color w:val="000000"/>
          <w:kern w:val="1"/>
        </w:rPr>
        <w:t xml:space="preserve">EM TODA A EXTENSÃO </w:t>
      </w:r>
      <w:bookmarkStart w:id="0" w:name="_Hlk127441211"/>
      <w:bookmarkStart w:id="1" w:name="_Hlk127439360"/>
      <w:bookmarkStart w:id="2" w:name="_Hlk127440344"/>
      <w:bookmarkStart w:id="3" w:name="_Hlk127441449"/>
      <w:r w:rsidR="00742ED5">
        <w:rPr>
          <w:rFonts w:ascii="Arial" w:hAnsi="Arial" w:cs="Arial"/>
          <w:b/>
          <w:color w:val="000000"/>
          <w:kern w:val="1"/>
        </w:rPr>
        <w:t xml:space="preserve">DA </w:t>
      </w:r>
      <w:bookmarkStart w:id="4" w:name="_Hlk127453324"/>
      <w:bookmarkStart w:id="5" w:name="_Hlk127533563"/>
      <w:bookmarkEnd w:id="0"/>
      <w:bookmarkEnd w:id="1"/>
      <w:bookmarkEnd w:id="2"/>
      <w:bookmarkEnd w:id="3"/>
      <w:r w:rsidR="00E47C66">
        <w:rPr>
          <w:rFonts w:ascii="Arial" w:hAnsi="Arial" w:cs="Arial"/>
          <w:b/>
          <w:color w:val="000000"/>
          <w:kern w:val="1"/>
        </w:rPr>
        <w:t>AVENIDA OZIRES VIEIRA</w:t>
      </w:r>
      <w:bookmarkEnd w:id="5"/>
      <w:r w:rsidR="00E47C66">
        <w:rPr>
          <w:rFonts w:ascii="Arial" w:hAnsi="Arial" w:cs="Arial"/>
          <w:b/>
          <w:color w:val="000000"/>
          <w:kern w:val="1"/>
        </w:rPr>
        <w:t xml:space="preserve"> </w:t>
      </w:r>
      <w:r w:rsidR="00E7097C">
        <w:rPr>
          <w:rFonts w:ascii="Arial" w:hAnsi="Arial" w:cs="Arial"/>
          <w:b/>
          <w:color w:val="000000"/>
          <w:kern w:val="1"/>
        </w:rPr>
        <w:t>NO BAIRRO VERDE VALE.</w:t>
      </w:r>
    </w:p>
    <w:bookmarkEnd w:id="4"/>
    <w:p w14:paraId="7A97355F" w14:textId="5D8F6AF2" w:rsidR="003828A3" w:rsidRDefault="003828A3" w:rsidP="00C24425">
      <w:pPr>
        <w:pStyle w:val="Standard"/>
        <w:ind w:firstLine="709"/>
        <w:jc w:val="both"/>
        <w:rPr>
          <w:color w:val="000000"/>
          <w:u w:val="single"/>
        </w:rPr>
      </w:pPr>
    </w:p>
    <w:p w14:paraId="0CEAE0BE" w14:textId="77777777" w:rsidR="00E118C5" w:rsidRPr="00C756B2" w:rsidRDefault="00E118C5" w:rsidP="00E118C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29BC9199" w14:textId="77777777" w:rsidR="00E118C5" w:rsidRPr="007B019A" w:rsidRDefault="00E118C5" w:rsidP="00E118C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4BC7D8D" w14:textId="77777777" w:rsidR="0038454F" w:rsidRDefault="0038454F" w:rsidP="0038454F">
      <w:pPr>
        <w:rPr>
          <w:rFonts w:eastAsia="Times New Roman"/>
        </w:rPr>
      </w:pPr>
      <w:r>
        <w:rPr>
          <w:rFonts w:eastAsia="Times New Roman"/>
        </w:rPr>
        <w:t>Rua não possui placa de identificação nas esquinas. Dificultando assim serem localizadas.</w:t>
      </w:r>
    </w:p>
    <w:p w14:paraId="6CCD7DF0" w14:textId="77777777" w:rsidR="00E118C5" w:rsidRDefault="00E118C5" w:rsidP="00E118C5">
      <w:pPr>
        <w:rPr>
          <w:rFonts w:eastAsia="Times New Roman"/>
        </w:rPr>
      </w:pPr>
    </w:p>
    <w:p w14:paraId="226547E4" w14:textId="77777777" w:rsidR="00E118C5" w:rsidRPr="00343A13" w:rsidRDefault="00E118C5" w:rsidP="00E118C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</w:t>
      </w:r>
      <w:r>
        <w:rPr>
          <w:rFonts w:eastAsia="Times New Roman"/>
        </w:rPr>
        <w:t>s da via pública em referência.</w:t>
      </w:r>
    </w:p>
    <w:p w14:paraId="2283B84B" w14:textId="77777777" w:rsidR="00E118C5" w:rsidRPr="00343A13" w:rsidRDefault="00E118C5" w:rsidP="00E118C5">
      <w:pPr>
        <w:rPr>
          <w:rFonts w:eastAsia="Times New Roman"/>
        </w:rPr>
      </w:pPr>
    </w:p>
    <w:p w14:paraId="50984046" w14:textId="53434D09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57EF35EC" w14:textId="77777777" w:rsidR="00E118C5" w:rsidRDefault="00E118C5" w:rsidP="00D65F0D">
      <w:pPr>
        <w:spacing w:line="200" w:lineRule="atLeast"/>
        <w:jc w:val="center"/>
        <w:rPr>
          <w:rFonts w:eastAsia="Times New Roman"/>
        </w:rPr>
      </w:pPr>
    </w:p>
    <w:p w14:paraId="5B623FEA" w14:textId="77777777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6CAFEAEA" w14:textId="0E47FD4C" w:rsidR="00D65F0D" w:rsidRDefault="00D65F0D" w:rsidP="00D65F0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341F21">
        <w:rPr>
          <w:rFonts w:eastAsia="Times New Roman"/>
        </w:rPr>
        <w:t>1</w:t>
      </w:r>
      <w:r w:rsidR="0038454F">
        <w:rPr>
          <w:rFonts w:eastAsia="Times New Roman"/>
        </w:rPr>
        <w:t>7</w:t>
      </w:r>
      <w:r w:rsidR="00603306">
        <w:rPr>
          <w:rFonts w:eastAsia="Times New Roman"/>
        </w:rPr>
        <w:t xml:space="preserve"> de fevereiro</w:t>
      </w:r>
      <w:r>
        <w:rPr>
          <w:rFonts w:eastAsia="Times New Roman"/>
        </w:rPr>
        <w:t xml:space="preserve"> de 2023.</w:t>
      </w:r>
    </w:p>
    <w:p w14:paraId="6C12B902" w14:textId="0639DF74" w:rsidR="00FB4C5F" w:rsidRDefault="00FB4C5F" w:rsidP="00D65F0D">
      <w:pPr>
        <w:spacing w:line="200" w:lineRule="atLeast"/>
        <w:ind w:firstLine="0"/>
        <w:rPr>
          <w:color w:val="000000"/>
        </w:rPr>
      </w:pPr>
    </w:p>
    <w:p w14:paraId="753E1026" w14:textId="77777777" w:rsidR="002E26FF" w:rsidRPr="009E11B7" w:rsidRDefault="002E26FF" w:rsidP="00D65F0D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E47C66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134C"/>
    <w:rsid w:val="00016CD2"/>
    <w:rsid w:val="00051E30"/>
    <w:rsid w:val="00061ED3"/>
    <w:rsid w:val="00083C1E"/>
    <w:rsid w:val="000B3837"/>
    <w:rsid w:val="000B3A13"/>
    <w:rsid w:val="000B7DCA"/>
    <w:rsid w:val="000D6C17"/>
    <w:rsid w:val="000F334F"/>
    <w:rsid w:val="001043B8"/>
    <w:rsid w:val="00153F74"/>
    <w:rsid w:val="00181A2B"/>
    <w:rsid w:val="001B1E81"/>
    <w:rsid w:val="001B44B8"/>
    <w:rsid w:val="001C32B8"/>
    <w:rsid w:val="001C54D5"/>
    <w:rsid w:val="001E258B"/>
    <w:rsid w:val="002122AD"/>
    <w:rsid w:val="00234D82"/>
    <w:rsid w:val="00251B96"/>
    <w:rsid w:val="00263BB7"/>
    <w:rsid w:val="002B3D6A"/>
    <w:rsid w:val="002E26FF"/>
    <w:rsid w:val="002F192F"/>
    <w:rsid w:val="003205E2"/>
    <w:rsid w:val="00341F21"/>
    <w:rsid w:val="003523FD"/>
    <w:rsid w:val="003638EE"/>
    <w:rsid w:val="00370BBC"/>
    <w:rsid w:val="003828A3"/>
    <w:rsid w:val="0038454F"/>
    <w:rsid w:val="00384CBC"/>
    <w:rsid w:val="003F4ACB"/>
    <w:rsid w:val="003F6204"/>
    <w:rsid w:val="003F77D1"/>
    <w:rsid w:val="00407362"/>
    <w:rsid w:val="00415AB6"/>
    <w:rsid w:val="00467FE3"/>
    <w:rsid w:val="004803FD"/>
    <w:rsid w:val="004A0AB8"/>
    <w:rsid w:val="004D01AD"/>
    <w:rsid w:val="0052193F"/>
    <w:rsid w:val="0053338B"/>
    <w:rsid w:val="00553B5C"/>
    <w:rsid w:val="0056099E"/>
    <w:rsid w:val="0059201E"/>
    <w:rsid w:val="005A49A1"/>
    <w:rsid w:val="005B2295"/>
    <w:rsid w:val="005E0452"/>
    <w:rsid w:val="005E0E47"/>
    <w:rsid w:val="005E2BE1"/>
    <w:rsid w:val="005F48BC"/>
    <w:rsid w:val="00603306"/>
    <w:rsid w:val="00650B97"/>
    <w:rsid w:val="00671868"/>
    <w:rsid w:val="00683120"/>
    <w:rsid w:val="006F5AF8"/>
    <w:rsid w:val="006F5BBD"/>
    <w:rsid w:val="00742ED5"/>
    <w:rsid w:val="00756437"/>
    <w:rsid w:val="00756CDA"/>
    <w:rsid w:val="007E697B"/>
    <w:rsid w:val="0081452B"/>
    <w:rsid w:val="00817038"/>
    <w:rsid w:val="00836F58"/>
    <w:rsid w:val="00870D4C"/>
    <w:rsid w:val="00881E14"/>
    <w:rsid w:val="008A28BB"/>
    <w:rsid w:val="008A3D23"/>
    <w:rsid w:val="008B083C"/>
    <w:rsid w:val="008E246B"/>
    <w:rsid w:val="00902EDD"/>
    <w:rsid w:val="0093400D"/>
    <w:rsid w:val="0094024C"/>
    <w:rsid w:val="009575E0"/>
    <w:rsid w:val="0096484A"/>
    <w:rsid w:val="0097200D"/>
    <w:rsid w:val="009E059A"/>
    <w:rsid w:val="009E11B7"/>
    <w:rsid w:val="00A25A21"/>
    <w:rsid w:val="00A5274E"/>
    <w:rsid w:val="00A65A9C"/>
    <w:rsid w:val="00AA0E71"/>
    <w:rsid w:val="00AD3026"/>
    <w:rsid w:val="00B12B9C"/>
    <w:rsid w:val="00B138C1"/>
    <w:rsid w:val="00B23D68"/>
    <w:rsid w:val="00B82565"/>
    <w:rsid w:val="00B915E9"/>
    <w:rsid w:val="00BB5729"/>
    <w:rsid w:val="00BD0F70"/>
    <w:rsid w:val="00BD6A3C"/>
    <w:rsid w:val="00C01B99"/>
    <w:rsid w:val="00C14D23"/>
    <w:rsid w:val="00C223D6"/>
    <w:rsid w:val="00C24425"/>
    <w:rsid w:val="00C378AB"/>
    <w:rsid w:val="00C5212C"/>
    <w:rsid w:val="00CE3ECA"/>
    <w:rsid w:val="00CF76C7"/>
    <w:rsid w:val="00D178C7"/>
    <w:rsid w:val="00D20B3D"/>
    <w:rsid w:val="00D46AE3"/>
    <w:rsid w:val="00D52C78"/>
    <w:rsid w:val="00D65F0D"/>
    <w:rsid w:val="00D733AB"/>
    <w:rsid w:val="00D8147E"/>
    <w:rsid w:val="00D82EAF"/>
    <w:rsid w:val="00D92215"/>
    <w:rsid w:val="00DA757B"/>
    <w:rsid w:val="00E04774"/>
    <w:rsid w:val="00E118C5"/>
    <w:rsid w:val="00E31409"/>
    <w:rsid w:val="00E34553"/>
    <w:rsid w:val="00E4259F"/>
    <w:rsid w:val="00E44FB3"/>
    <w:rsid w:val="00E45CC9"/>
    <w:rsid w:val="00E47C66"/>
    <w:rsid w:val="00E56A89"/>
    <w:rsid w:val="00E7097C"/>
    <w:rsid w:val="00ED384C"/>
    <w:rsid w:val="00F52C79"/>
    <w:rsid w:val="00F60B84"/>
    <w:rsid w:val="00F61B7B"/>
    <w:rsid w:val="00F92B73"/>
    <w:rsid w:val="00FA3A9D"/>
    <w:rsid w:val="00FB11B8"/>
    <w:rsid w:val="00FB2887"/>
    <w:rsid w:val="00FB4C5F"/>
    <w:rsid w:val="00FC26A3"/>
    <w:rsid w:val="00FD3D83"/>
    <w:rsid w:val="00FD482B"/>
    <w:rsid w:val="00FE1D30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1</Pages>
  <Words>119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2023-02-17T16:42:00Z</cp:lastPrinted>
  <dcterms:created xsi:type="dcterms:W3CDTF">2023-02-17T16:51:00Z</dcterms:created>
  <dcterms:modified xsi:type="dcterms:W3CDTF">2023-02-17T16:51:00Z</dcterms:modified>
</cp:coreProperties>
</file>