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80CF" w14:textId="77777777" w:rsidR="00A75135" w:rsidRDefault="00A75135" w:rsidP="00A75135">
      <w:pPr>
        <w:pStyle w:val="Cabealho"/>
        <w:spacing w:line="200" w:lineRule="atLeast"/>
        <w:jc w:val="center"/>
        <w:rPr>
          <w:b/>
        </w:rPr>
      </w:pPr>
    </w:p>
    <w:p w14:paraId="6B01694D" w14:textId="2DE5D957" w:rsidR="00A75135" w:rsidRDefault="00A75135" w:rsidP="00A7513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</w:t>
      </w:r>
      <w:r>
        <w:rPr>
          <w:rFonts w:eastAsia="Times New Roman"/>
          <w:b/>
        </w:rPr>
        <w:t>/2023</w:t>
      </w:r>
    </w:p>
    <w:p w14:paraId="3031A297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7B3738D1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108BB273" w14:textId="77777777" w:rsidR="00A75135" w:rsidRDefault="00A75135" w:rsidP="00A75135">
      <w:pPr>
        <w:rPr>
          <w:rFonts w:eastAsia="Times New Roman"/>
        </w:rPr>
      </w:pPr>
    </w:p>
    <w:p w14:paraId="5A499774" w14:textId="77777777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4442763" w14:textId="01FF4AF2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5A7F088" w14:textId="77777777" w:rsidR="00A75135" w:rsidRDefault="00A75135" w:rsidP="00A75135">
      <w:pPr>
        <w:rPr>
          <w:b/>
        </w:rPr>
      </w:pPr>
    </w:p>
    <w:p w14:paraId="26C37D01" w14:textId="77777777" w:rsidR="00A75135" w:rsidRPr="00C756B2" w:rsidRDefault="00A75135" w:rsidP="00A75135">
      <w:pPr>
        <w:spacing w:line="200" w:lineRule="atLeast"/>
        <w:rPr>
          <w:color w:val="000000"/>
        </w:rPr>
      </w:pPr>
    </w:p>
    <w:p w14:paraId="349F62E9" w14:textId="77777777" w:rsidR="00A75135" w:rsidRPr="00024CFE" w:rsidRDefault="00A75135" w:rsidP="00A75135">
      <w:pPr>
        <w:spacing w:line="200" w:lineRule="atLeast"/>
        <w:rPr>
          <w:color w:val="000000"/>
        </w:rPr>
      </w:pPr>
    </w:p>
    <w:p w14:paraId="61A24C6D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784C9895" w14:textId="1BE136A8" w:rsidR="00A75135" w:rsidRDefault="00A75135" w:rsidP="003A45F5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934F3B">
        <w:rPr>
          <w:rFonts w:ascii="Arial" w:hAnsi="Arial" w:cs="Arial"/>
          <w:b/>
          <w:color w:val="000000"/>
          <w:kern w:val="1"/>
        </w:rPr>
        <w:t>TROCA DE LÂMPADA</w:t>
      </w:r>
      <w:r w:rsidRPr="00847058">
        <w:rPr>
          <w:rFonts w:ascii="Arial" w:hAnsi="Arial" w:cs="Arial"/>
          <w:b/>
          <w:color w:val="000000"/>
          <w:kern w:val="1"/>
        </w:rPr>
        <w:t xml:space="preserve"> </w:t>
      </w:r>
      <w:r w:rsidR="00934F3B">
        <w:rPr>
          <w:rFonts w:ascii="Arial" w:hAnsi="Arial" w:cs="Arial"/>
          <w:b/>
          <w:color w:val="000000"/>
          <w:kern w:val="1"/>
        </w:rPr>
        <w:t>NA</w:t>
      </w:r>
      <w:r w:rsidR="008C1596">
        <w:rPr>
          <w:rFonts w:ascii="Arial" w:hAnsi="Arial" w:cs="Arial"/>
          <w:b/>
          <w:color w:val="000000"/>
          <w:kern w:val="1"/>
        </w:rPr>
        <w:t xml:space="preserve"> RUA JOÃO CAPISTRANO</w:t>
      </w:r>
      <w:r w:rsidR="00934F3B">
        <w:rPr>
          <w:rFonts w:ascii="Arial" w:hAnsi="Arial" w:cs="Arial"/>
          <w:b/>
          <w:color w:val="000000"/>
          <w:kern w:val="1"/>
        </w:rPr>
        <w:t xml:space="preserve"> EM FRENTE AO NÚMERO 920</w:t>
      </w:r>
      <w:r w:rsidR="008C1596">
        <w:rPr>
          <w:rFonts w:ascii="Arial" w:hAnsi="Arial" w:cs="Arial"/>
          <w:b/>
          <w:color w:val="000000"/>
          <w:kern w:val="1"/>
        </w:rPr>
        <w:t xml:space="preserve"> NO BAIRRO DAS INDÚSTRIAS.</w:t>
      </w:r>
    </w:p>
    <w:p w14:paraId="2D867328" w14:textId="77777777" w:rsidR="00A75135" w:rsidRDefault="00A75135" w:rsidP="00A75135">
      <w:pPr>
        <w:spacing w:line="200" w:lineRule="atLeast"/>
        <w:ind w:left="-15"/>
        <w:rPr>
          <w:color w:val="000000"/>
        </w:rPr>
      </w:pPr>
    </w:p>
    <w:p w14:paraId="19FC9615" w14:textId="77777777" w:rsidR="00A75135" w:rsidRDefault="00A75135" w:rsidP="00A75135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A166139" w14:textId="77777777" w:rsidR="00A75135" w:rsidRPr="00C756B2" w:rsidRDefault="00A75135" w:rsidP="00A7513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9C8706" w14:textId="77777777" w:rsidR="00A75135" w:rsidRPr="007B019A" w:rsidRDefault="00A75135" w:rsidP="00A7513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49295280" w14:textId="71198C13" w:rsidR="00A75135" w:rsidRDefault="00934F3B" w:rsidP="00A75135">
      <w:pPr>
        <w:rPr>
          <w:rFonts w:eastAsia="Times New Roman"/>
        </w:rPr>
      </w:pPr>
      <w:r>
        <w:rPr>
          <w:rFonts w:eastAsia="Times New Roman"/>
        </w:rPr>
        <w:t>Lâmpada queimada trazendo transtornos aos transeuntes à noite.</w:t>
      </w:r>
    </w:p>
    <w:p w14:paraId="514EDBA1" w14:textId="77777777" w:rsidR="00A75135" w:rsidRPr="00343A13" w:rsidRDefault="00A75135" w:rsidP="00A7513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94C953D" w14:textId="77777777" w:rsidR="00A75135" w:rsidRPr="00343A13" w:rsidRDefault="00A75135" w:rsidP="00A75135">
      <w:pPr>
        <w:rPr>
          <w:rFonts w:eastAsia="Times New Roman"/>
        </w:rPr>
      </w:pPr>
    </w:p>
    <w:p w14:paraId="6A06389F" w14:textId="77777777" w:rsidR="00A75135" w:rsidRDefault="00A75135" w:rsidP="00A75135">
      <w:pPr>
        <w:rPr>
          <w:rFonts w:eastAsia="Times New Roman"/>
        </w:rPr>
      </w:pPr>
    </w:p>
    <w:p w14:paraId="0BB72872" w14:textId="77777777" w:rsidR="00A75135" w:rsidRDefault="00A75135" w:rsidP="00A75135">
      <w:pPr>
        <w:spacing w:line="200" w:lineRule="atLeast"/>
        <w:ind w:left="-15"/>
        <w:rPr>
          <w:rFonts w:eastAsia="Times New Roman"/>
        </w:rPr>
      </w:pPr>
    </w:p>
    <w:p w14:paraId="0C975A7C" w14:textId="5450A6E7" w:rsidR="00A75135" w:rsidRDefault="00A75135" w:rsidP="00A75135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3A45F5">
        <w:rPr>
          <w:rFonts w:eastAsia="Times New Roman"/>
        </w:rPr>
        <w:t>13</w:t>
      </w:r>
      <w:r w:rsidR="00273FCB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</w:t>
      </w:r>
    </w:p>
    <w:p w14:paraId="2576FBF3" w14:textId="77777777" w:rsidR="00A75135" w:rsidRDefault="00A75135" w:rsidP="00A75135">
      <w:pPr>
        <w:spacing w:line="200" w:lineRule="atLeast"/>
        <w:jc w:val="center"/>
        <w:rPr>
          <w:color w:val="000000"/>
        </w:rPr>
      </w:pPr>
    </w:p>
    <w:p w14:paraId="02320E76" w14:textId="77777777" w:rsidR="00337279" w:rsidRDefault="00337279" w:rsidP="00337279">
      <w:pPr>
        <w:spacing w:line="200" w:lineRule="atLeast"/>
        <w:jc w:val="center"/>
        <w:rPr>
          <w:color w:val="000000"/>
        </w:rPr>
      </w:pP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934F3B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A3B0A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73FCB"/>
    <w:rsid w:val="00283A3E"/>
    <w:rsid w:val="002B3D6A"/>
    <w:rsid w:val="002F192F"/>
    <w:rsid w:val="00334426"/>
    <w:rsid w:val="00337279"/>
    <w:rsid w:val="00370BBC"/>
    <w:rsid w:val="003A45F5"/>
    <w:rsid w:val="003F4ACB"/>
    <w:rsid w:val="003F77D1"/>
    <w:rsid w:val="00407362"/>
    <w:rsid w:val="004A0AB8"/>
    <w:rsid w:val="004C514B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26202"/>
    <w:rsid w:val="00650B97"/>
    <w:rsid w:val="00683120"/>
    <w:rsid w:val="00695BF9"/>
    <w:rsid w:val="006D2167"/>
    <w:rsid w:val="006F5AF8"/>
    <w:rsid w:val="00756CDA"/>
    <w:rsid w:val="007E697B"/>
    <w:rsid w:val="00817038"/>
    <w:rsid w:val="00823EBD"/>
    <w:rsid w:val="00836F58"/>
    <w:rsid w:val="00870D4C"/>
    <w:rsid w:val="00881E14"/>
    <w:rsid w:val="008A28BB"/>
    <w:rsid w:val="008A3D23"/>
    <w:rsid w:val="008C1596"/>
    <w:rsid w:val="0093400D"/>
    <w:rsid w:val="00934F3B"/>
    <w:rsid w:val="0096484A"/>
    <w:rsid w:val="0097200D"/>
    <w:rsid w:val="009E11B7"/>
    <w:rsid w:val="009F5841"/>
    <w:rsid w:val="00A25A21"/>
    <w:rsid w:val="00A5274E"/>
    <w:rsid w:val="00A65A9C"/>
    <w:rsid w:val="00A75135"/>
    <w:rsid w:val="00AD3026"/>
    <w:rsid w:val="00B12B9C"/>
    <w:rsid w:val="00B138C1"/>
    <w:rsid w:val="00B7573C"/>
    <w:rsid w:val="00B82565"/>
    <w:rsid w:val="00B93DCD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DB4669"/>
    <w:rsid w:val="00E04774"/>
    <w:rsid w:val="00E34553"/>
    <w:rsid w:val="00E42BEB"/>
    <w:rsid w:val="00E44FB3"/>
    <w:rsid w:val="00E45CC9"/>
    <w:rsid w:val="00E56A89"/>
    <w:rsid w:val="00E73DED"/>
    <w:rsid w:val="00E96BE2"/>
    <w:rsid w:val="00ED384C"/>
    <w:rsid w:val="00F278B7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42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2023-02-13T18:17:00Z</cp:lastPrinted>
  <dcterms:created xsi:type="dcterms:W3CDTF">2023-02-13T18:19:00Z</dcterms:created>
  <dcterms:modified xsi:type="dcterms:W3CDTF">2023-02-13T18:19:00Z</dcterms:modified>
</cp:coreProperties>
</file>