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29B9336E" w14:textId="77777777" w:rsidR="00F65F9C" w:rsidRDefault="00E118C5" w:rsidP="00F65F9C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39360"/>
      <w:bookmarkStart w:id="1" w:name="_Hlk127440344"/>
      <w:bookmarkStart w:id="2" w:name="_Hlk127441211"/>
      <w:bookmarkStart w:id="3" w:name="_Hlk127441449"/>
      <w:r w:rsidR="00F65F9C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42336"/>
      <w:r w:rsidR="00F65F9C">
        <w:rPr>
          <w:rFonts w:ascii="Arial" w:hAnsi="Arial" w:cs="Arial"/>
          <w:b/>
          <w:color w:val="000000"/>
          <w:kern w:val="1"/>
        </w:rPr>
        <w:t xml:space="preserve">RUA </w:t>
      </w:r>
      <w:bookmarkStart w:id="5" w:name="_Hlk127447009"/>
      <w:r w:rsidR="00F65F9C">
        <w:rPr>
          <w:rFonts w:ascii="Arial" w:hAnsi="Arial" w:cs="Arial"/>
          <w:b/>
          <w:color w:val="000000"/>
          <w:kern w:val="1"/>
        </w:rPr>
        <w:t>EDSON BRASIL LAGOEIRO NO BAIRRO FUNCIONÁRIOS.</w:t>
      </w:r>
    </w:p>
    <w:bookmarkEnd w:id="0"/>
    <w:bookmarkEnd w:id="1"/>
    <w:bookmarkEnd w:id="2"/>
    <w:bookmarkEnd w:id="3"/>
    <w:bookmarkEnd w:id="4"/>
    <w:bookmarkEnd w:id="5"/>
    <w:p w14:paraId="0792733E" w14:textId="40F6DAA1" w:rsidR="00220A37" w:rsidRDefault="00220A37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5BA6A6B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16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65F9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53F74"/>
    <w:rsid w:val="00181A2B"/>
    <w:rsid w:val="001B0519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F192F"/>
    <w:rsid w:val="00341F21"/>
    <w:rsid w:val="003473A4"/>
    <w:rsid w:val="003523FD"/>
    <w:rsid w:val="00370BBC"/>
    <w:rsid w:val="003828A3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143EE"/>
    <w:rsid w:val="0093400D"/>
    <w:rsid w:val="0094024C"/>
    <w:rsid w:val="0096484A"/>
    <w:rsid w:val="0097200D"/>
    <w:rsid w:val="009E11B7"/>
    <w:rsid w:val="009E28C4"/>
    <w:rsid w:val="00A25A21"/>
    <w:rsid w:val="00A35327"/>
    <w:rsid w:val="00A41AA5"/>
    <w:rsid w:val="00A5274E"/>
    <w:rsid w:val="00A65A9C"/>
    <w:rsid w:val="00AD3026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94460"/>
    <w:rsid w:val="00EC2890"/>
    <w:rsid w:val="00ED384C"/>
    <w:rsid w:val="00F52C79"/>
    <w:rsid w:val="00F60B84"/>
    <w:rsid w:val="00F61B7B"/>
    <w:rsid w:val="00F65F9C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2023-02-16T17:14:00Z</cp:lastPrinted>
  <dcterms:created xsi:type="dcterms:W3CDTF">2023-02-16T17:36:00Z</dcterms:created>
  <dcterms:modified xsi:type="dcterms:W3CDTF">2023-02-16T17:36:00Z</dcterms:modified>
</cp:coreProperties>
</file>