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578BD909" w:rsidR="008060C4" w:rsidRDefault="008060C4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39360"/>
      <w:bookmarkStart w:id="1" w:name="_Hlk127440344"/>
      <w:bookmarkStart w:id="2" w:name="_Hlk127441211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r w:rsidR="00E70C40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447009"/>
      <w:r w:rsidR="00E87AD1">
        <w:rPr>
          <w:rFonts w:ascii="Arial" w:hAnsi="Arial" w:cs="Arial"/>
          <w:b/>
          <w:color w:val="000000"/>
          <w:kern w:val="1"/>
        </w:rPr>
        <w:t>JUDÁ</w:t>
      </w:r>
      <w:r w:rsidR="00CA18F9">
        <w:rPr>
          <w:rFonts w:ascii="Arial" w:hAnsi="Arial" w:cs="Arial"/>
          <w:b/>
          <w:color w:val="000000"/>
          <w:kern w:val="1"/>
        </w:rPr>
        <w:t xml:space="preserve"> NO BAIRRO ESPERANÇA.</w:t>
      </w:r>
    </w:p>
    <w:bookmarkEnd w:id="0"/>
    <w:bookmarkEnd w:id="1"/>
    <w:bookmarkEnd w:id="2"/>
    <w:bookmarkEnd w:id="3"/>
    <w:bookmarkEnd w:id="4"/>
    <w:bookmarkEnd w:id="5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87AD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18F9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87AD1"/>
    <w:rsid w:val="00EA5106"/>
    <w:rsid w:val="00ED38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2023-02-16T16:38:00Z</cp:lastPrinted>
  <dcterms:created xsi:type="dcterms:W3CDTF">2023-02-16T16:41:00Z</dcterms:created>
  <dcterms:modified xsi:type="dcterms:W3CDTF">2023-02-16T16:41:00Z</dcterms:modified>
</cp:coreProperties>
</file>