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426A6A94" w14:textId="210CF319" w:rsidR="008060C4" w:rsidRDefault="008060C4" w:rsidP="00AB1110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39360"/>
      <w:bookmarkStart w:id="1" w:name="_Hlk127440344"/>
      <w:bookmarkStart w:id="2" w:name="_Hlk127441211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r w:rsidR="00E70C40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7447009"/>
      <w:r w:rsidR="00CA18F9">
        <w:rPr>
          <w:rFonts w:ascii="Arial" w:hAnsi="Arial" w:cs="Arial"/>
          <w:b/>
          <w:color w:val="000000"/>
          <w:kern w:val="1"/>
        </w:rPr>
        <w:t>MOISÉS NO BAIRRO ESPERANÇA.</w:t>
      </w:r>
    </w:p>
    <w:bookmarkEnd w:id="0"/>
    <w:bookmarkEnd w:id="1"/>
    <w:bookmarkEnd w:id="2"/>
    <w:bookmarkEnd w:id="3"/>
    <w:bookmarkEnd w:id="4"/>
    <w:bookmarkEnd w:id="5"/>
    <w:p w14:paraId="0787833D" w14:textId="77777777" w:rsidR="008060C4" w:rsidRDefault="008060C4" w:rsidP="008060C4">
      <w:pPr>
        <w:spacing w:line="200" w:lineRule="atLeast"/>
        <w:ind w:left="-15"/>
        <w:rPr>
          <w:color w:val="000000"/>
        </w:rPr>
      </w:pPr>
    </w:p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08B96F3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B1110">
        <w:rPr>
          <w:rFonts w:eastAsia="Times New Roman"/>
        </w:rPr>
        <w:t>16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CA18F9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E697B"/>
    <w:rsid w:val="0080311C"/>
    <w:rsid w:val="008060C4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18F9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A5106"/>
    <w:rsid w:val="00ED38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2023-02-16T15:16:00Z</cp:lastPrinted>
  <dcterms:created xsi:type="dcterms:W3CDTF">2023-02-16T16:37:00Z</dcterms:created>
  <dcterms:modified xsi:type="dcterms:W3CDTF">2023-02-16T16:37:00Z</dcterms:modified>
</cp:coreProperties>
</file>