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3F070" w14:textId="77777777" w:rsidR="00614BFB" w:rsidRDefault="00614BFB" w:rsidP="00614BFB">
      <w:pPr>
        <w:pStyle w:val="Cabealho"/>
        <w:spacing w:line="200" w:lineRule="atLeast"/>
        <w:jc w:val="center"/>
        <w:rPr>
          <w:b/>
        </w:rPr>
      </w:pPr>
    </w:p>
    <w:p w14:paraId="6C8BCF74" w14:textId="69F5036E" w:rsidR="00614BFB" w:rsidRDefault="00614BFB" w:rsidP="00614BFB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/2023</w:t>
      </w:r>
    </w:p>
    <w:p w14:paraId="4AA27C04" w14:textId="77777777" w:rsidR="00614BFB" w:rsidRDefault="00614BFB" w:rsidP="00614BFB">
      <w:pPr>
        <w:spacing w:line="200" w:lineRule="atLeast"/>
        <w:rPr>
          <w:rFonts w:eastAsia="Times New Roman"/>
        </w:rPr>
      </w:pPr>
    </w:p>
    <w:p w14:paraId="567C8E6D" w14:textId="77777777" w:rsidR="00614BFB" w:rsidRDefault="00614BFB" w:rsidP="00614BFB">
      <w:pPr>
        <w:spacing w:line="200" w:lineRule="atLeast"/>
        <w:rPr>
          <w:rFonts w:eastAsia="Times New Roman"/>
        </w:rPr>
      </w:pPr>
    </w:p>
    <w:p w14:paraId="0370D7CC" w14:textId="77777777" w:rsidR="00614BFB" w:rsidRDefault="00614BFB" w:rsidP="00614BFB">
      <w:pPr>
        <w:rPr>
          <w:rFonts w:eastAsia="Times New Roman"/>
        </w:rPr>
      </w:pPr>
    </w:p>
    <w:p w14:paraId="1B136BAD" w14:textId="77777777" w:rsidR="00614BFB" w:rsidRDefault="00614BFB" w:rsidP="00614BFB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3169906" w14:textId="77DAE0F3" w:rsidR="00614BFB" w:rsidRDefault="00614BFB" w:rsidP="00614BFB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F95878" w14:textId="77777777" w:rsidR="00614BFB" w:rsidRDefault="00614BFB" w:rsidP="00614BFB">
      <w:pPr>
        <w:rPr>
          <w:b/>
        </w:rPr>
      </w:pPr>
    </w:p>
    <w:p w14:paraId="0CC3AC8B" w14:textId="77777777" w:rsidR="00614BFB" w:rsidRPr="00C756B2" w:rsidRDefault="00614BFB" w:rsidP="00614BFB">
      <w:pPr>
        <w:spacing w:line="200" w:lineRule="atLeast"/>
        <w:rPr>
          <w:color w:val="000000"/>
        </w:rPr>
      </w:pPr>
    </w:p>
    <w:p w14:paraId="49BF05C5" w14:textId="77777777" w:rsidR="00614BFB" w:rsidRPr="00024CFE" w:rsidRDefault="00614BFB" w:rsidP="00614BFB">
      <w:pPr>
        <w:spacing w:line="200" w:lineRule="atLeast"/>
        <w:rPr>
          <w:color w:val="000000"/>
        </w:rPr>
      </w:pPr>
    </w:p>
    <w:p w14:paraId="404D3606" w14:textId="77777777" w:rsidR="00614BFB" w:rsidRDefault="00614BFB" w:rsidP="00614BFB">
      <w:pPr>
        <w:spacing w:line="200" w:lineRule="atLeast"/>
        <w:ind w:left="-15" w:firstLine="724"/>
        <w:rPr>
          <w:color w:val="000000"/>
        </w:rPr>
      </w:pPr>
    </w:p>
    <w:p w14:paraId="43655C54" w14:textId="042AE002" w:rsidR="00614BFB" w:rsidRDefault="00614BFB" w:rsidP="007C56B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0B2F12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7C56B6">
        <w:rPr>
          <w:rFonts w:ascii="Arial" w:hAnsi="Arial" w:cs="Arial"/>
          <w:b/>
          <w:color w:val="000000"/>
          <w:kern w:val="1"/>
        </w:rPr>
        <w:t xml:space="preserve">ALFA </w:t>
      </w:r>
      <w:proofErr w:type="spellStart"/>
      <w:r w:rsidR="007C56B6">
        <w:rPr>
          <w:rFonts w:ascii="Arial" w:hAnsi="Arial" w:cs="Arial"/>
          <w:b/>
          <w:color w:val="000000"/>
          <w:kern w:val="1"/>
        </w:rPr>
        <w:t>FARNETTI</w:t>
      </w:r>
      <w:proofErr w:type="spellEnd"/>
      <w:r w:rsidR="007C56B6">
        <w:rPr>
          <w:rFonts w:ascii="Arial" w:hAnsi="Arial" w:cs="Arial"/>
          <w:b/>
          <w:color w:val="000000"/>
          <w:kern w:val="1"/>
        </w:rPr>
        <w:t xml:space="preserve"> NO BAIRRO CIDADE DE DEUS</w:t>
      </w:r>
    </w:p>
    <w:p w14:paraId="2293ECD7" w14:textId="77777777" w:rsidR="00614BFB" w:rsidRDefault="00614BFB" w:rsidP="00614BFB">
      <w:pPr>
        <w:spacing w:line="200" w:lineRule="atLeast"/>
        <w:ind w:left="-15"/>
        <w:rPr>
          <w:color w:val="000000"/>
        </w:rPr>
      </w:pPr>
    </w:p>
    <w:p w14:paraId="1FF1C448" w14:textId="77777777" w:rsidR="00614BFB" w:rsidRDefault="00614BFB" w:rsidP="00614BFB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1903BF46" w14:textId="77777777" w:rsidR="00614BFB" w:rsidRPr="00C756B2" w:rsidRDefault="00614BFB" w:rsidP="00614BFB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3FCD8DFD" w14:textId="77777777" w:rsidR="00614BFB" w:rsidRPr="007B019A" w:rsidRDefault="00614BFB" w:rsidP="00614BFB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4BCCE72B" w14:textId="77777777" w:rsidR="00614BFB" w:rsidRDefault="00614BFB" w:rsidP="00614BFB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0ECD48AC" w14:textId="77777777" w:rsidR="00614BFB" w:rsidRDefault="00614BFB" w:rsidP="00614BFB">
      <w:pPr>
        <w:rPr>
          <w:rFonts w:eastAsia="Times New Roman"/>
        </w:rPr>
      </w:pPr>
    </w:p>
    <w:p w14:paraId="74699F1C" w14:textId="77777777" w:rsidR="00614BFB" w:rsidRPr="00343A13" w:rsidRDefault="00614BFB" w:rsidP="00614BFB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309F0F5" w14:textId="77777777" w:rsidR="00614BFB" w:rsidRPr="00343A13" w:rsidRDefault="00614BFB" w:rsidP="00614BFB">
      <w:pPr>
        <w:rPr>
          <w:rFonts w:eastAsia="Times New Roman"/>
        </w:rPr>
      </w:pPr>
    </w:p>
    <w:p w14:paraId="7F6D9D2C" w14:textId="77777777" w:rsidR="00614BFB" w:rsidRDefault="00614BFB" w:rsidP="00614BFB">
      <w:pPr>
        <w:rPr>
          <w:rFonts w:eastAsia="Times New Roman"/>
        </w:rPr>
      </w:pPr>
    </w:p>
    <w:p w14:paraId="2B33ADB4" w14:textId="77777777" w:rsidR="00614BFB" w:rsidRDefault="00614BFB" w:rsidP="00614BFB">
      <w:pPr>
        <w:spacing w:line="200" w:lineRule="atLeast"/>
        <w:ind w:left="-15"/>
        <w:rPr>
          <w:rFonts w:eastAsia="Times New Roman"/>
        </w:rPr>
      </w:pPr>
    </w:p>
    <w:p w14:paraId="789B8AA9" w14:textId="430596F8" w:rsidR="00614BFB" w:rsidRDefault="00614BFB" w:rsidP="00614BFB">
      <w:pPr>
        <w:pStyle w:val="Cabealho1"/>
        <w:spacing w:line="360" w:lineRule="auto"/>
        <w:ind w:firstLine="1725"/>
        <w:jc w:val="both"/>
      </w:pPr>
      <w:r>
        <w:rPr>
          <w:rFonts w:ascii="Arial" w:eastAsia="Times New Roman" w:hAnsi="Arial" w:cs="Arial"/>
          <w:lang w:bidi="ar-SA"/>
        </w:rPr>
        <w:t xml:space="preserve">           </w:t>
      </w:r>
      <w:r>
        <w:rPr>
          <w:rFonts w:ascii="Arial" w:eastAsia="Times New Roman" w:hAnsi="Arial" w:cs="Arial"/>
        </w:rPr>
        <w:t xml:space="preserve">Sete Lagoas, </w:t>
      </w:r>
      <w:r w:rsidR="007C56B6">
        <w:rPr>
          <w:rFonts w:ascii="Arial" w:eastAsia="Times New Roman" w:hAnsi="Arial" w:cs="Arial"/>
        </w:rPr>
        <w:t>13 de fevereiro</w:t>
      </w:r>
      <w:r>
        <w:rPr>
          <w:rFonts w:ascii="Arial" w:eastAsia="Times New Roman" w:hAnsi="Arial" w:cs="Arial"/>
        </w:rPr>
        <w:t xml:space="preserve"> de 2023.</w:t>
      </w:r>
    </w:p>
    <w:p w14:paraId="02235F0C" w14:textId="77777777" w:rsidR="00614BFB" w:rsidRDefault="00614BFB" w:rsidP="00614BFB">
      <w:pPr>
        <w:spacing w:line="200" w:lineRule="atLeast"/>
        <w:jc w:val="center"/>
        <w:rPr>
          <w:color w:val="000000"/>
        </w:rPr>
      </w:pPr>
    </w:p>
    <w:p w14:paraId="6626FB7B" w14:textId="77777777" w:rsidR="00DF77C0" w:rsidRDefault="00DF77C0" w:rsidP="00DF77C0">
      <w:pPr>
        <w:spacing w:line="200" w:lineRule="atLeast"/>
        <w:jc w:val="center"/>
        <w:rPr>
          <w:color w:val="000000"/>
        </w:rPr>
      </w:pPr>
    </w:p>
    <w:p w14:paraId="008A8F21" w14:textId="58DE6B03" w:rsidR="00DF77C0" w:rsidRPr="00EB1C8A" w:rsidRDefault="00DF77C0" w:rsidP="00DF77C0">
      <w:pPr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7E21F71E" wp14:editId="22C4C066">
            <wp:extent cx="2943225" cy="8572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989D" w14:textId="77777777" w:rsidR="00DF77C0" w:rsidRDefault="00DF77C0" w:rsidP="00DF77C0">
      <w:pPr>
        <w:jc w:val="center"/>
      </w:pPr>
      <w:r>
        <w:rPr>
          <w:b/>
          <w:sz w:val="22"/>
          <w:szCs w:val="22"/>
        </w:rPr>
        <w:t>RODRIGO BRAGA DA ROCHA</w:t>
      </w:r>
    </w:p>
    <w:p w14:paraId="78689EA4" w14:textId="77777777" w:rsidR="00DF77C0" w:rsidRDefault="00DF77C0" w:rsidP="00DF77C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VEREADOR - PV</w:t>
      </w:r>
    </w:p>
    <w:p w14:paraId="15343D40" w14:textId="77777777" w:rsidR="00DC4457" w:rsidRDefault="00DC4457" w:rsidP="00DC4457">
      <w:pPr>
        <w:pStyle w:val="Cabealho1"/>
        <w:spacing w:line="360" w:lineRule="auto"/>
        <w:ind w:firstLine="1725"/>
        <w:jc w:val="both"/>
        <w:rPr>
          <w:rFonts w:ascii="Arial" w:hAnsi="Arial" w:cs="Arial"/>
          <w:color w:val="000000"/>
        </w:rPr>
      </w:pPr>
    </w:p>
    <w:p w14:paraId="384644EB" w14:textId="77777777" w:rsidR="00B80B44" w:rsidRDefault="00B80B44" w:rsidP="00B80B44">
      <w:pPr>
        <w:spacing w:line="200" w:lineRule="atLeast"/>
        <w:rPr>
          <w:color w:val="000000"/>
        </w:rPr>
      </w:pPr>
    </w:p>
    <w:p w14:paraId="7ACEAE0E" w14:textId="48C7A1D7" w:rsidR="00B80B44" w:rsidRPr="0089766D" w:rsidRDefault="00B80B44" w:rsidP="00B80B44">
      <w:pPr>
        <w:rPr>
          <w:rFonts w:eastAsia="Calibri"/>
        </w:rPr>
      </w:pPr>
      <w:r>
        <w:t xml:space="preserve">                       </w:t>
      </w:r>
    </w:p>
    <w:p w14:paraId="194CE3AE" w14:textId="5EB156DE" w:rsidR="00E44FB3" w:rsidRPr="0056099E" w:rsidRDefault="00E44FB3" w:rsidP="00B80B44">
      <w:pPr>
        <w:rPr>
          <w:b/>
          <w:sz w:val="22"/>
          <w:szCs w:val="22"/>
        </w:rPr>
      </w:pP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  <w:font w:name="Nimbus Roman No9 L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C56B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70E39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D73C0"/>
    <w:rsid w:val="002F192F"/>
    <w:rsid w:val="00370BBC"/>
    <w:rsid w:val="003F4ACB"/>
    <w:rsid w:val="003F77D1"/>
    <w:rsid w:val="00407362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14BFB"/>
    <w:rsid w:val="00627542"/>
    <w:rsid w:val="00650B97"/>
    <w:rsid w:val="00683120"/>
    <w:rsid w:val="006E6749"/>
    <w:rsid w:val="006F5AF8"/>
    <w:rsid w:val="00756CDA"/>
    <w:rsid w:val="007C56B6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35A43"/>
    <w:rsid w:val="00A5274E"/>
    <w:rsid w:val="00A65A9C"/>
    <w:rsid w:val="00AD3026"/>
    <w:rsid w:val="00B12B9C"/>
    <w:rsid w:val="00B138C1"/>
    <w:rsid w:val="00B80B4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2215"/>
    <w:rsid w:val="00DA757B"/>
    <w:rsid w:val="00DC4457"/>
    <w:rsid w:val="00DF77C0"/>
    <w:rsid w:val="00E04774"/>
    <w:rsid w:val="00E44FB3"/>
    <w:rsid w:val="00E45CC9"/>
    <w:rsid w:val="00E56A89"/>
    <w:rsid w:val="00ED384C"/>
    <w:rsid w:val="00F41677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B80B44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B80B44"/>
    <w:rPr>
      <w:rFonts w:ascii="Nimbus Roman No9 L" w:eastAsia="DejaVu Sans" w:hAnsi="Nimbus Roman No9 L" w:cs="Times New Roman"/>
      <w:kern w:val="1"/>
      <w:sz w:val="24"/>
      <w:szCs w:val="24"/>
    </w:rPr>
  </w:style>
  <w:style w:type="paragraph" w:customStyle="1" w:styleId="Cabealho1">
    <w:name w:val="Cabeçalho1"/>
    <w:basedOn w:val="Normal"/>
    <w:rsid w:val="00F41677"/>
    <w:pPr>
      <w:widowControl w:val="0"/>
      <w:tabs>
        <w:tab w:val="center" w:pos="4419"/>
        <w:tab w:val="right" w:pos="8838"/>
      </w:tabs>
      <w:suppressAutoHyphens/>
      <w:autoSpaceDN w:val="0"/>
      <w:spacing w:line="240" w:lineRule="auto"/>
      <w:ind w:firstLine="0"/>
      <w:jc w:val="left"/>
    </w:pPr>
    <w:rPr>
      <w:rFonts w:ascii="Times New Roman" w:eastAsia="Lucida Sans Unicode" w:hAnsi="Times New Roma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2023-02-13T17:31:00Z</dcterms:created>
  <dcterms:modified xsi:type="dcterms:W3CDTF">2023-02-13T17:31:00Z</dcterms:modified>
</cp:coreProperties>
</file>