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460C5071" w14:textId="6EE531B5" w:rsidR="00752F1A" w:rsidRDefault="00E118C5" w:rsidP="00C24425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>
        <w:rPr>
          <w:rFonts w:ascii="Arial" w:hAnsi="Arial" w:cs="Arial"/>
          <w:b/>
          <w:color w:val="000000"/>
          <w:kern w:val="1"/>
        </w:rPr>
        <w:t xml:space="preserve"> EM </w:t>
      </w:r>
      <w:r w:rsidRPr="008156D7">
        <w:rPr>
          <w:rFonts w:ascii="Arial" w:hAnsi="Arial" w:cs="Arial"/>
          <w:b/>
          <w:color w:val="000000"/>
          <w:kern w:val="1"/>
        </w:rPr>
        <w:t>TODA EXTENSÃO DA</w:t>
      </w:r>
      <w:r>
        <w:rPr>
          <w:rFonts w:ascii="Arial" w:hAnsi="Arial" w:cs="Arial"/>
          <w:b/>
          <w:color w:val="000000"/>
          <w:kern w:val="1"/>
        </w:rPr>
        <w:t xml:space="preserve"> RUA </w:t>
      </w:r>
      <w:r w:rsidR="00F7097B">
        <w:rPr>
          <w:rFonts w:ascii="Arial" w:hAnsi="Arial" w:cs="Arial"/>
          <w:b/>
          <w:color w:val="000000"/>
          <w:kern w:val="1"/>
        </w:rPr>
        <w:t>OSCAR JOSÉ MACHADO</w:t>
      </w:r>
      <w:r w:rsidR="00E66941">
        <w:rPr>
          <w:rFonts w:ascii="Arial" w:hAnsi="Arial" w:cs="Arial"/>
          <w:b/>
          <w:color w:val="000000"/>
          <w:kern w:val="1"/>
        </w:rPr>
        <w:t>, BAIRRO HENRIQUE NERY.</w:t>
      </w:r>
    </w:p>
    <w:p w14:paraId="703594B2" w14:textId="77777777" w:rsidR="00E66941" w:rsidRDefault="00E66941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7777777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4337680F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03306">
        <w:rPr>
          <w:rFonts w:eastAsia="Times New Roman"/>
        </w:rPr>
        <w:t>0</w:t>
      </w:r>
      <w:r w:rsidR="00F7097B">
        <w:rPr>
          <w:rFonts w:eastAsia="Times New Roman"/>
        </w:rPr>
        <w:t>8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7097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B1E81"/>
    <w:rsid w:val="001C32B8"/>
    <w:rsid w:val="001C54D5"/>
    <w:rsid w:val="00234D82"/>
    <w:rsid w:val="00251B96"/>
    <w:rsid w:val="00263BB7"/>
    <w:rsid w:val="002B3D6A"/>
    <w:rsid w:val="002E26FF"/>
    <w:rsid w:val="002F192F"/>
    <w:rsid w:val="003523FD"/>
    <w:rsid w:val="00370BBC"/>
    <w:rsid w:val="003828A3"/>
    <w:rsid w:val="003F4ACB"/>
    <w:rsid w:val="003F77D1"/>
    <w:rsid w:val="00407362"/>
    <w:rsid w:val="00467FE3"/>
    <w:rsid w:val="004803FD"/>
    <w:rsid w:val="004A0AB8"/>
    <w:rsid w:val="004D01AD"/>
    <w:rsid w:val="0052193F"/>
    <w:rsid w:val="0053338B"/>
    <w:rsid w:val="00553B5C"/>
    <w:rsid w:val="0056099E"/>
    <w:rsid w:val="005A49A1"/>
    <w:rsid w:val="005B2295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52F1A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93400D"/>
    <w:rsid w:val="0094024C"/>
    <w:rsid w:val="0096484A"/>
    <w:rsid w:val="0097200D"/>
    <w:rsid w:val="009E11B7"/>
    <w:rsid w:val="00A25A21"/>
    <w:rsid w:val="00A5274E"/>
    <w:rsid w:val="00A65A9C"/>
    <w:rsid w:val="00AD3026"/>
    <w:rsid w:val="00B12B9C"/>
    <w:rsid w:val="00B138C1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66941"/>
    <w:rsid w:val="00ED384C"/>
    <w:rsid w:val="00F52C79"/>
    <w:rsid w:val="00F60B84"/>
    <w:rsid w:val="00F61B7B"/>
    <w:rsid w:val="00F709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129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2023-02-03T12:06:00Z</cp:lastPrinted>
  <dcterms:created xsi:type="dcterms:W3CDTF">2023-02-08T11:56:00Z</dcterms:created>
  <dcterms:modified xsi:type="dcterms:W3CDTF">2023-02-08T11:56:00Z</dcterms:modified>
</cp:coreProperties>
</file>