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380CF" w14:textId="77777777" w:rsidR="00A75135" w:rsidRDefault="00A75135" w:rsidP="00A75135">
      <w:pPr>
        <w:pStyle w:val="Cabealho"/>
        <w:spacing w:line="200" w:lineRule="atLeast"/>
        <w:jc w:val="center"/>
        <w:rPr>
          <w:b/>
        </w:rPr>
      </w:pPr>
    </w:p>
    <w:p w14:paraId="6B01694D" w14:textId="2DE5D957" w:rsidR="00A75135" w:rsidRDefault="00A75135" w:rsidP="00A75135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 </w:t>
      </w:r>
      <w:r>
        <w:rPr>
          <w:rFonts w:eastAsia="Times New Roman"/>
          <w:b/>
        </w:rPr>
        <w:t>/2023</w:t>
      </w:r>
    </w:p>
    <w:p w14:paraId="3031A297" w14:textId="77777777" w:rsidR="00A75135" w:rsidRDefault="00A75135" w:rsidP="00A75135">
      <w:pPr>
        <w:spacing w:line="200" w:lineRule="atLeast"/>
        <w:rPr>
          <w:rFonts w:eastAsia="Times New Roman"/>
        </w:rPr>
      </w:pPr>
    </w:p>
    <w:p w14:paraId="7B3738D1" w14:textId="77777777" w:rsidR="00A75135" w:rsidRDefault="00A75135" w:rsidP="00A75135">
      <w:pPr>
        <w:spacing w:line="200" w:lineRule="atLeast"/>
        <w:rPr>
          <w:rFonts w:eastAsia="Times New Roman"/>
        </w:rPr>
      </w:pPr>
    </w:p>
    <w:p w14:paraId="108BB273" w14:textId="77777777" w:rsidR="00A75135" w:rsidRDefault="00A75135" w:rsidP="00A75135">
      <w:pPr>
        <w:rPr>
          <w:rFonts w:eastAsia="Times New Roman"/>
        </w:rPr>
      </w:pPr>
    </w:p>
    <w:p w14:paraId="5A499774" w14:textId="77777777" w:rsidR="00A75135" w:rsidRDefault="00A75135" w:rsidP="00A7513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54442763" w14:textId="01FF4AF2" w:rsidR="00A75135" w:rsidRDefault="00A75135" w:rsidP="00A7513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55A7F088" w14:textId="77777777" w:rsidR="00A75135" w:rsidRDefault="00A75135" w:rsidP="00A75135">
      <w:pPr>
        <w:rPr>
          <w:b/>
        </w:rPr>
      </w:pPr>
    </w:p>
    <w:p w14:paraId="26C37D01" w14:textId="77777777" w:rsidR="00A75135" w:rsidRPr="00C756B2" w:rsidRDefault="00A75135" w:rsidP="00A75135">
      <w:pPr>
        <w:spacing w:line="200" w:lineRule="atLeast"/>
        <w:rPr>
          <w:color w:val="000000"/>
        </w:rPr>
      </w:pPr>
    </w:p>
    <w:p w14:paraId="349F62E9" w14:textId="77777777" w:rsidR="00A75135" w:rsidRPr="00024CFE" w:rsidRDefault="00A75135" w:rsidP="00A75135">
      <w:pPr>
        <w:spacing w:line="200" w:lineRule="atLeast"/>
        <w:rPr>
          <w:color w:val="000000"/>
        </w:rPr>
      </w:pPr>
    </w:p>
    <w:p w14:paraId="61A24C6D" w14:textId="77777777" w:rsidR="00A75135" w:rsidRDefault="00A75135" w:rsidP="00A75135">
      <w:pPr>
        <w:spacing w:line="200" w:lineRule="atLeast"/>
        <w:ind w:left="-15" w:firstLine="724"/>
        <w:rPr>
          <w:color w:val="000000"/>
        </w:rPr>
      </w:pPr>
    </w:p>
    <w:p w14:paraId="2A5ACBE3" w14:textId="25D3FEDE" w:rsidR="00A75135" w:rsidRPr="00847058" w:rsidRDefault="00A75135" w:rsidP="00A75135">
      <w:pPr>
        <w:pStyle w:val="Standard"/>
        <w:ind w:firstLine="709"/>
        <w:jc w:val="both"/>
        <w:rPr>
          <w:rFonts w:ascii="Arial" w:hAnsi="Arial" w:cs="Arial"/>
          <w:b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Pr="00847058">
        <w:rPr>
          <w:rFonts w:ascii="Arial" w:hAnsi="Arial" w:cs="Arial"/>
          <w:b/>
          <w:color w:val="000000"/>
          <w:kern w:val="1"/>
        </w:rPr>
        <w:t xml:space="preserve">LIMPEZA E CAPINA EM TODA EXTENSÃO DA RUA </w:t>
      </w:r>
      <w:r w:rsidR="002D06A5">
        <w:rPr>
          <w:rFonts w:ascii="Arial" w:hAnsi="Arial" w:cs="Arial"/>
          <w:b/>
          <w:color w:val="000000"/>
          <w:kern w:val="1"/>
        </w:rPr>
        <w:t>PORTO ALEGRE</w:t>
      </w:r>
      <w:r w:rsidR="00273FCB">
        <w:rPr>
          <w:rFonts w:ascii="Arial" w:hAnsi="Arial" w:cs="Arial"/>
          <w:b/>
          <w:color w:val="000000"/>
          <w:kern w:val="1"/>
        </w:rPr>
        <w:t xml:space="preserve">, BAIRRO </w:t>
      </w:r>
      <w:proofErr w:type="spellStart"/>
      <w:r w:rsidR="00E73DED">
        <w:rPr>
          <w:rFonts w:ascii="Arial" w:hAnsi="Arial" w:cs="Arial"/>
          <w:b/>
          <w:color w:val="000000"/>
          <w:kern w:val="1"/>
        </w:rPr>
        <w:t>CANAAN</w:t>
      </w:r>
      <w:proofErr w:type="spellEnd"/>
      <w:r w:rsidR="00E73DED">
        <w:rPr>
          <w:rFonts w:ascii="Arial" w:hAnsi="Arial" w:cs="Arial"/>
          <w:b/>
          <w:color w:val="000000"/>
          <w:kern w:val="1"/>
        </w:rPr>
        <w:t>.</w:t>
      </w:r>
    </w:p>
    <w:p w14:paraId="784C9895" w14:textId="77777777" w:rsidR="00A75135" w:rsidRDefault="00A75135" w:rsidP="00A75135">
      <w:pPr>
        <w:spacing w:line="200" w:lineRule="atLeast"/>
        <w:ind w:left="-15" w:firstLine="724"/>
        <w:rPr>
          <w:color w:val="000000"/>
        </w:rPr>
      </w:pPr>
    </w:p>
    <w:p w14:paraId="2D867328" w14:textId="77777777" w:rsidR="00A75135" w:rsidRDefault="00A75135" w:rsidP="00A75135">
      <w:pPr>
        <w:spacing w:line="200" w:lineRule="atLeast"/>
        <w:ind w:left="-15"/>
        <w:rPr>
          <w:color w:val="000000"/>
        </w:rPr>
      </w:pPr>
    </w:p>
    <w:p w14:paraId="19FC9615" w14:textId="77777777" w:rsidR="00A75135" w:rsidRDefault="00A75135" w:rsidP="00A75135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0A166139" w14:textId="77777777" w:rsidR="00A75135" w:rsidRPr="00C756B2" w:rsidRDefault="00A75135" w:rsidP="00A75135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9C8706" w14:textId="77777777" w:rsidR="00A75135" w:rsidRPr="007B019A" w:rsidRDefault="00A75135" w:rsidP="00A75135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AF4B74F" w14:textId="77777777" w:rsidR="00A75135" w:rsidRDefault="00A75135" w:rsidP="00A75135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malfeitores.</w:t>
      </w:r>
    </w:p>
    <w:p w14:paraId="49295280" w14:textId="77777777" w:rsidR="00A75135" w:rsidRDefault="00A75135" w:rsidP="00A75135">
      <w:pPr>
        <w:rPr>
          <w:rFonts w:eastAsia="Times New Roman"/>
        </w:rPr>
      </w:pPr>
    </w:p>
    <w:p w14:paraId="514EDBA1" w14:textId="77777777" w:rsidR="00A75135" w:rsidRPr="00343A13" w:rsidRDefault="00A75135" w:rsidP="00A75135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594C953D" w14:textId="77777777" w:rsidR="00A75135" w:rsidRPr="00343A13" w:rsidRDefault="00A75135" w:rsidP="00A75135">
      <w:pPr>
        <w:rPr>
          <w:rFonts w:eastAsia="Times New Roman"/>
        </w:rPr>
      </w:pPr>
    </w:p>
    <w:p w14:paraId="6A06389F" w14:textId="77777777" w:rsidR="00A75135" w:rsidRDefault="00A75135" w:rsidP="00A75135">
      <w:pPr>
        <w:rPr>
          <w:rFonts w:eastAsia="Times New Roman"/>
        </w:rPr>
      </w:pPr>
    </w:p>
    <w:p w14:paraId="0BB72872" w14:textId="77777777" w:rsidR="00A75135" w:rsidRDefault="00A75135" w:rsidP="00A75135">
      <w:pPr>
        <w:spacing w:line="200" w:lineRule="atLeast"/>
        <w:ind w:left="-15"/>
        <w:rPr>
          <w:rFonts w:eastAsia="Times New Roman"/>
        </w:rPr>
      </w:pPr>
    </w:p>
    <w:p w14:paraId="0C975A7C" w14:textId="28CE39AB" w:rsidR="00A75135" w:rsidRDefault="00A75135" w:rsidP="00A75135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273FCB">
        <w:rPr>
          <w:rFonts w:eastAsia="Times New Roman"/>
        </w:rPr>
        <w:t>08 de fevereiro</w:t>
      </w:r>
      <w:r>
        <w:rPr>
          <w:rFonts w:eastAsia="Times New Roman"/>
        </w:rPr>
        <w:t xml:space="preserve"> de 2023</w:t>
      </w:r>
    </w:p>
    <w:p w14:paraId="2576FBF3" w14:textId="77777777" w:rsidR="00A75135" w:rsidRDefault="00A75135" w:rsidP="00A75135">
      <w:pPr>
        <w:spacing w:line="200" w:lineRule="atLeast"/>
        <w:jc w:val="center"/>
        <w:rPr>
          <w:color w:val="000000"/>
        </w:rPr>
      </w:pPr>
    </w:p>
    <w:p w14:paraId="02320E76" w14:textId="77777777" w:rsidR="00337279" w:rsidRDefault="00337279" w:rsidP="00337279">
      <w:pPr>
        <w:spacing w:line="200" w:lineRule="atLeast"/>
        <w:jc w:val="center"/>
        <w:rPr>
          <w:color w:val="000000"/>
        </w:rPr>
      </w:pP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2D06A5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F334F"/>
    <w:rsid w:val="001043B8"/>
    <w:rsid w:val="00181A2B"/>
    <w:rsid w:val="001C32B8"/>
    <w:rsid w:val="001C54D5"/>
    <w:rsid w:val="00234D82"/>
    <w:rsid w:val="00251B96"/>
    <w:rsid w:val="00263BB7"/>
    <w:rsid w:val="00273FCB"/>
    <w:rsid w:val="002B3D6A"/>
    <w:rsid w:val="002D06A5"/>
    <w:rsid w:val="002F192F"/>
    <w:rsid w:val="00337279"/>
    <w:rsid w:val="00370BBC"/>
    <w:rsid w:val="003F4ACB"/>
    <w:rsid w:val="003F77D1"/>
    <w:rsid w:val="00407362"/>
    <w:rsid w:val="004A0AB8"/>
    <w:rsid w:val="004D01AD"/>
    <w:rsid w:val="0050016A"/>
    <w:rsid w:val="0052193F"/>
    <w:rsid w:val="00526B97"/>
    <w:rsid w:val="0053338B"/>
    <w:rsid w:val="00553B5C"/>
    <w:rsid w:val="0056099E"/>
    <w:rsid w:val="005B2295"/>
    <w:rsid w:val="005E0452"/>
    <w:rsid w:val="005E0E47"/>
    <w:rsid w:val="005E2BE1"/>
    <w:rsid w:val="005F48BC"/>
    <w:rsid w:val="00650B97"/>
    <w:rsid w:val="00683120"/>
    <w:rsid w:val="00695BF9"/>
    <w:rsid w:val="006F5AF8"/>
    <w:rsid w:val="00756CDA"/>
    <w:rsid w:val="007E697B"/>
    <w:rsid w:val="00817038"/>
    <w:rsid w:val="00836F58"/>
    <w:rsid w:val="00870D4C"/>
    <w:rsid w:val="00881E14"/>
    <w:rsid w:val="008A28BB"/>
    <w:rsid w:val="008A3D23"/>
    <w:rsid w:val="0093400D"/>
    <w:rsid w:val="0096484A"/>
    <w:rsid w:val="0097200D"/>
    <w:rsid w:val="009E11B7"/>
    <w:rsid w:val="00A25A21"/>
    <w:rsid w:val="00A5274E"/>
    <w:rsid w:val="00A65A9C"/>
    <w:rsid w:val="00A75135"/>
    <w:rsid w:val="00AD3026"/>
    <w:rsid w:val="00B12B9C"/>
    <w:rsid w:val="00B138C1"/>
    <w:rsid w:val="00B7573C"/>
    <w:rsid w:val="00B82565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32122"/>
    <w:rsid w:val="00D52C78"/>
    <w:rsid w:val="00D733AB"/>
    <w:rsid w:val="00D8147E"/>
    <w:rsid w:val="00D82EAF"/>
    <w:rsid w:val="00D92215"/>
    <w:rsid w:val="00DA757B"/>
    <w:rsid w:val="00DB4669"/>
    <w:rsid w:val="00E04774"/>
    <w:rsid w:val="00E34553"/>
    <w:rsid w:val="00E44FB3"/>
    <w:rsid w:val="00E45CC9"/>
    <w:rsid w:val="00E56A89"/>
    <w:rsid w:val="00E73DED"/>
    <w:rsid w:val="00E96BE2"/>
    <w:rsid w:val="00ED384C"/>
    <w:rsid w:val="00F52C79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0</TotalTime>
  <Pages>1</Pages>
  <Words>137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2023-02-08T12:24:00Z</cp:lastPrinted>
  <dcterms:created xsi:type="dcterms:W3CDTF">2023-02-08T12:26:00Z</dcterms:created>
  <dcterms:modified xsi:type="dcterms:W3CDTF">2023-02-08T12:26:00Z</dcterms:modified>
</cp:coreProperties>
</file>