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B8A4449" w14:textId="68FF0D8B" w:rsidR="008060C4" w:rsidRPr="006D5D44" w:rsidRDefault="008060C4" w:rsidP="008060C4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F22404">
        <w:rPr>
          <w:rFonts w:ascii="Arial" w:hAnsi="Arial" w:cs="Arial"/>
          <w:b/>
          <w:color w:val="000000"/>
          <w:kern w:val="1"/>
        </w:rPr>
        <w:t>ALEMANHA</w:t>
      </w:r>
      <w:r w:rsidR="00CA77EA">
        <w:rPr>
          <w:rFonts w:ascii="Arial" w:hAnsi="Arial" w:cs="Arial"/>
          <w:b/>
          <w:color w:val="000000"/>
          <w:kern w:val="1"/>
        </w:rPr>
        <w:t>, BAIRRO SÃO JORGE.</w:t>
      </w:r>
    </w:p>
    <w:p w14:paraId="426A6A94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325DDD5C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CD1F20">
        <w:rPr>
          <w:rFonts w:eastAsia="Times New Roman"/>
        </w:rPr>
        <w:t>0</w:t>
      </w:r>
      <w:r w:rsidR="00B962E0">
        <w:rPr>
          <w:rFonts w:eastAsia="Times New Roman"/>
        </w:rPr>
        <w:t>8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2240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50B97"/>
    <w:rsid w:val="006711D4"/>
    <w:rsid w:val="00672B2C"/>
    <w:rsid w:val="00683120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A28BB"/>
    <w:rsid w:val="008A3D23"/>
    <w:rsid w:val="008A683C"/>
    <w:rsid w:val="008F02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74E1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2023-02-08T13:07:00Z</dcterms:created>
  <dcterms:modified xsi:type="dcterms:W3CDTF">2023-02-08T13:07:00Z</dcterms:modified>
</cp:coreProperties>
</file>