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74418" w14:textId="025538E5" w:rsidR="00F65136" w:rsidRDefault="00F65136" w:rsidP="00F65136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   </w:t>
      </w:r>
      <w:r>
        <w:rPr>
          <w:rFonts w:eastAsia="Times New Roman"/>
          <w:b/>
        </w:rPr>
        <w:t xml:space="preserve"> /2023</w:t>
      </w:r>
    </w:p>
    <w:p w14:paraId="3B5C3A7D" w14:textId="77777777" w:rsidR="00F65136" w:rsidRDefault="00F65136" w:rsidP="00F65136">
      <w:pPr>
        <w:spacing w:line="200" w:lineRule="atLeast"/>
        <w:rPr>
          <w:rFonts w:eastAsia="Times New Roman"/>
        </w:rPr>
      </w:pPr>
    </w:p>
    <w:p w14:paraId="5C3CAB4B" w14:textId="77777777" w:rsidR="00F65136" w:rsidRDefault="00F65136" w:rsidP="00F65136">
      <w:pPr>
        <w:spacing w:line="200" w:lineRule="atLeast"/>
        <w:rPr>
          <w:rFonts w:eastAsia="Times New Roman"/>
        </w:rPr>
      </w:pPr>
    </w:p>
    <w:p w14:paraId="1E844CF1" w14:textId="77777777" w:rsidR="00F65136" w:rsidRDefault="00F65136" w:rsidP="00F65136">
      <w:pPr>
        <w:rPr>
          <w:rFonts w:eastAsia="Times New Roman"/>
        </w:rPr>
      </w:pPr>
    </w:p>
    <w:p w14:paraId="54887438" w14:textId="77777777" w:rsidR="00F65136" w:rsidRDefault="00F65136" w:rsidP="00F65136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1DF6ACD" w14:textId="65D625F3" w:rsidR="00F65136" w:rsidRDefault="00F65136" w:rsidP="00F65136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431107E0" w14:textId="77777777" w:rsidR="00F65136" w:rsidRDefault="00F65136" w:rsidP="00F65136">
      <w:pPr>
        <w:rPr>
          <w:b/>
        </w:rPr>
      </w:pPr>
    </w:p>
    <w:p w14:paraId="7F67E833" w14:textId="77777777" w:rsidR="00F65136" w:rsidRPr="00024CFE" w:rsidRDefault="00F65136" w:rsidP="00F65136">
      <w:pPr>
        <w:spacing w:line="200" w:lineRule="atLeast"/>
        <w:rPr>
          <w:color w:val="000000"/>
        </w:rPr>
      </w:pPr>
    </w:p>
    <w:p w14:paraId="5043E5D6" w14:textId="77777777" w:rsidR="00F65136" w:rsidRDefault="00F65136" w:rsidP="00F65136">
      <w:pPr>
        <w:spacing w:line="200" w:lineRule="atLeast"/>
        <w:ind w:left="-15" w:firstLine="724"/>
        <w:rPr>
          <w:color w:val="000000"/>
        </w:rPr>
      </w:pPr>
    </w:p>
    <w:p w14:paraId="57D51F94" w14:textId="0E3DE669" w:rsidR="00F65136" w:rsidRPr="00040079" w:rsidRDefault="00F65136" w:rsidP="00F65136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040079">
        <w:rPr>
          <w:rFonts w:ascii="Arial" w:hAnsi="Arial" w:cs="Arial"/>
          <w:b/>
          <w:color w:val="000000"/>
          <w:kern w:val="1"/>
        </w:rPr>
        <w:t xml:space="preserve">, LIMPEZA E CAPINA COM RETIRADA DE ENTULHOS EM TODA EXTENSÃO DA RUA </w:t>
      </w:r>
      <w:r w:rsidR="00E23EC7">
        <w:rPr>
          <w:rFonts w:ascii="Arial" w:hAnsi="Arial" w:cs="Arial"/>
          <w:b/>
          <w:color w:val="000000"/>
          <w:kern w:val="1"/>
        </w:rPr>
        <w:t>ACESITA</w:t>
      </w:r>
      <w:r w:rsidRPr="00040079">
        <w:rPr>
          <w:rFonts w:ascii="Arial" w:hAnsi="Arial" w:cs="Arial"/>
          <w:b/>
          <w:color w:val="000000"/>
          <w:kern w:val="1"/>
        </w:rPr>
        <w:t xml:space="preserve">, BAIRRO </w:t>
      </w:r>
      <w:r w:rsidR="007E713A">
        <w:rPr>
          <w:rFonts w:ascii="Arial" w:hAnsi="Arial" w:cs="Arial"/>
          <w:b/>
          <w:color w:val="000000"/>
          <w:kern w:val="1"/>
        </w:rPr>
        <w:t>SÃO DIMAS</w:t>
      </w:r>
      <w:r w:rsidRPr="00040079">
        <w:rPr>
          <w:rFonts w:ascii="Arial" w:hAnsi="Arial" w:cs="Arial"/>
          <w:b/>
          <w:color w:val="000000"/>
          <w:kern w:val="1"/>
        </w:rPr>
        <w:t xml:space="preserve">. </w:t>
      </w:r>
    </w:p>
    <w:p w14:paraId="26294CA1" w14:textId="77777777" w:rsidR="00F65136" w:rsidRDefault="00F65136" w:rsidP="00F65136">
      <w:pPr>
        <w:spacing w:line="200" w:lineRule="atLeast"/>
        <w:ind w:left="-15" w:firstLine="724"/>
        <w:rPr>
          <w:color w:val="000000"/>
        </w:rPr>
      </w:pPr>
    </w:p>
    <w:p w14:paraId="196D8A7E" w14:textId="77777777" w:rsidR="00F65136" w:rsidRDefault="00F65136" w:rsidP="00F65136">
      <w:pPr>
        <w:spacing w:line="200" w:lineRule="atLeast"/>
        <w:ind w:left="-15"/>
        <w:rPr>
          <w:color w:val="000000"/>
        </w:rPr>
      </w:pPr>
    </w:p>
    <w:p w14:paraId="1A66BAA0" w14:textId="77777777" w:rsidR="00F65136" w:rsidRDefault="00F65136" w:rsidP="00F65136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72123E19" w14:textId="77777777" w:rsidR="00F65136" w:rsidRPr="00C756B2" w:rsidRDefault="00F65136" w:rsidP="00F65136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40E54B34" w14:textId="77777777" w:rsidR="00F65136" w:rsidRPr="007B019A" w:rsidRDefault="00F65136" w:rsidP="00F65136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782E920" w14:textId="77777777" w:rsidR="00F65136" w:rsidRDefault="00F65136" w:rsidP="00F65136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3436454C" w14:textId="77777777" w:rsidR="00F65136" w:rsidRDefault="00F65136" w:rsidP="00F65136">
      <w:pPr>
        <w:rPr>
          <w:rFonts w:eastAsia="Times New Roman"/>
        </w:rPr>
      </w:pPr>
    </w:p>
    <w:p w14:paraId="210D31D4" w14:textId="77777777" w:rsidR="00F65136" w:rsidRPr="00343A13" w:rsidRDefault="00F65136" w:rsidP="00F65136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23D54DB" w14:textId="77777777" w:rsidR="00F65136" w:rsidRPr="00343A13" w:rsidRDefault="00F65136" w:rsidP="00F65136">
      <w:pPr>
        <w:rPr>
          <w:rFonts w:eastAsia="Times New Roman"/>
        </w:rPr>
      </w:pPr>
    </w:p>
    <w:p w14:paraId="55ED09EF" w14:textId="77777777" w:rsidR="00F65136" w:rsidRDefault="00F65136" w:rsidP="00F65136">
      <w:pPr>
        <w:rPr>
          <w:rFonts w:eastAsia="Times New Roman"/>
        </w:rPr>
      </w:pPr>
    </w:p>
    <w:p w14:paraId="01A2EE65" w14:textId="77777777" w:rsidR="00F65136" w:rsidRDefault="00F65136" w:rsidP="00F65136">
      <w:pPr>
        <w:spacing w:line="200" w:lineRule="atLeast"/>
        <w:ind w:left="-15"/>
        <w:rPr>
          <w:rFonts w:eastAsia="Times New Roman"/>
        </w:rPr>
      </w:pPr>
    </w:p>
    <w:p w14:paraId="62A040A0" w14:textId="2A06DB2A" w:rsidR="00F65136" w:rsidRDefault="00F65136" w:rsidP="00F65136">
      <w:pPr>
        <w:pStyle w:val="Cabealho1"/>
        <w:spacing w:line="360" w:lineRule="auto"/>
        <w:ind w:firstLine="1725"/>
        <w:jc w:val="both"/>
      </w:pPr>
      <w:r>
        <w:rPr>
          <w:rFonts w:ascii="Arial" w:eastAsia="Times New Roman" w:hAnsi="Arial" w:cs="Arial"/>
          <w:lang w:bidi="ar-SA"/>
        </w:rPr>
        <w:t xml:space="preserve">           </w:t>
      </w:r>
      <w:r>
        <w:rPr>
          <w:rFonts w:ascii="Arial" w:eastAsia="Times New Roman" w:hAnsi="Arial" w:cs="Arial"/>
        </w:rPr>
        <w:t xml:space="preserve">Sete Lagoas, </w:t>
      </w:r>
      <w:r w:rsidR="00002FC0">
        <w:rPr>
          <w:rFonts w:ascii="Arial" w:eastAsia="Times New Roman" w:hAnsi="Arial" w:cs="Arial"/>
        </w:rPr>
        <w:t>0</w:t>
      </w:r>
      <w:r w:rsidR="00E23EC7">
        <w:rPr>
          <w:rFonts w:ascii="Arial" w:eastAsia="Times New Roman" w:hAnsi="Arial" w:cs="Arial"/>
        </w:rPr>
        <w:t>8</w:t>
      </w:r>
      <w:r w:rsidR="00002FC0">
        <w:rPr>
          <w:rFonts w:ascii="Arial" w:eastAsia="Times New Roman" w:hAnsi="Arial" w:cs="Arial"/>
        </w:rPr>
        <w:t xml:space="preserve"> de fevereiro</w:t>
      </w:r>
      <w:r>
        <w:rPr>
          <w:rFonts w:ascii="Arial" w:eastAsia="Times New Roman" w:hAnsi="Arial" w:cs="Arial"/>
        </w:rPr>
        <w:t xml:space="preserve"> de 2023.</w:t>
      </w:r>
    </w:p>
    <w:p w14:paraId="38ADBB1F" w14:textId="77777777" w:rsidR="0007413A" w:rsidRDefault="0007413A" w:rsidP="0007413A">
      <w:pPr>
        <w:spacing w:line="200" w:lineRule="atLeast"/>
        <w:jc w:val="center"/>
        <w:rPr>
          <w:color w:val="000000"/>
        </w:rPr>
      </w:pPr>
    </w:p>
    <w:p w14:paraId="6626FB7B" w14:textId="77777777" w:rsidR="00DF77C0" w:rsidRDefault="00DF77C0" w:rsidP="00DF77C0">
      <w:pPr>
        <w:spacing w:line="200" w:lineRule="atLeast"/>
        <w:jc w:val="center"/>
        <w:rPr>
          <w:color w:val="000000"/>
        </w:rPr>
      </w:pPr>
    </w:p>
    <w:p w14:paraId="008A8F21" w14:textId="58DE6B03" w:rsidR="00DF77C0" w:rsidRPr="00EB1C8A" w:rsidRDefault="00DF77C0" w:rsidP="00DF77C0">
      <w:pPr>
        <w:jc w:val="center"/>
        <w:rPr>
          <w:rFonts w:eastAsia="Calibri"/>
        </w:rPr>
      </w:pPr>
      <w:r>
        <w:rPr>
          <w:noProof/>
        </w:rPr>
        <w:drawing>
          <wp:inline distT="0" distB="0" distL="0" distR="0" wp14:anchorId="7E21F71E" wp14:editId="22C4C066">
            <wp:extent cx="2943225" cy="8572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1989D" w14:textId="77777777" w:rsidR="00DF77C0" w:rsidRDefault="00DF77C0" w:rsidP="00DF77C0">
      <w:pPr>
        <w:jc w:val="center"/>
      </w:pPr>
      <w:r>
        <w:rPr>
          <w:b/>
          <w:sz w:val="22"/>
          <w:szCs w:val="22"/>
        </w:rPr>
        <w:t>RODRIGO BRAGA DA ROCHA</w:t>
      </w:r>
    </w:p>
    <w:p w14:paraId="384644EB" w14:textId="019FE905" w:rsidR="00B80B44" w:rsidRDefault="00DF77C0" w:rsidP="0083427B">
      <w:pPr>
        <w:jc w:val="center"/>
        <w:rPr>
          <w:color w:val="000000"/>
        </w:rPr>
      </w:pPr>
      <w:r>
        <w:rPr>
          <w:b/>
          <w:sz w:val="22"/>
          <w:szCs w:val="22"/>
        </w:rPr>
        <w:t>VEREADOR - PV</w:t>
      </w:r>
    </w:p>
    <w:p w14:paraId="7ACEAE0E" w14:textId="48C7A1D7" w:rsidR="00B80B44" w:rsidRPr="0089766D" w:rsidRDefault="00B80B44" w:rsidP="00B80B44">
      <w:pPr>
        <w:rPr>
          <w:rFonts w:eastAsia="Calibri"/>
        </w:rPr>
      </w:pPr>
      <w:r>
        <w:t xml:space="preserve">                       </w:t>
      </w:r>
    </w:p>
    <w:p w14:paraId="194CE3AE" w14:textId="5EB156DE" w:rsidR="00E44FB3" w:rsidRPr="0056099E" w:rsidRDefault="00E44FB3" w:rsidP="00B80B44">
      <w:pPr>
        <w:rPr>
          <w:b/>
          <w:sz w:val="22"/>
          <w:szCs w:val="22"/>
        </w:rPr>
      </w:pP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Times New Roman"/>
    <w:charset w:val="80"/>
    <w:family w:val="roman"/>
    <w:pitch w:val="variable"/>
  </w:font>
  <w:font w:name="Nimbus Roman No9 L">
    <w:altName w:val="Times New Roman"/>
    <w:charset w:val="00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23EC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27377968">
    <w:abstractNumId w:val="4"/>
  </w:num>
  <w:num w:numId="2" w16cid:durableId="620264159">
    <w:abstractNumId w:val="11"/>
  </w:num>
  <w:num w:numId="3" w16cid:durableId="1959027595">
    <w:abstractNumId w:val="3"/>
  </w:num>
  <w:num w:numId="4" w16cid:durableId="1998918990">
    <w:abstractNumId w:val="7"/>
  </w:num>
  <w:num w:numId="5" w16cid:durableId="319777939">
    <w:abstractNumId w:val="12"/>
  </w:num>
  <w:num w:numId="6" w16cid:durableId="4950703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17172052">
    <w:abstractNumId w:val="2"/>
  </w:num>
  <w:num w:numId="8" w16cid:durableId="442502128">
    <w:abstractNumId w:val="1"/>
  </w:num>
  <w:num w:numId="9" w16cid:durableId="1534078795">
    <w:abstractNumId w:val="0"/>
  </w:num>
  <w:num w:numId="10" w16cid:durableId="899753666">
    <w:abstractNumId w:val="10"/>
  </w:num>
  <w:num w:numId="11" w16cid:durableId="1187989479">
    <w:abstractNumId w:val="9"/>
  </w:num>
  <w:num w:numId="12" w16cid:durableId="109669876">
    <w:abstractNumId w:val="5"/>
  </w:num>
  <w:num w:numId="13" w16cid:durableId="157917110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903218049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257758989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267344609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644819897">
    <w:abstractNumId w:val="6"/>
  </w:num>
  <w:num w:numId="18" w16cid:durableId="1683436151">
    <w:abstractNumId w:val="8"/>
  </w:num>
  <w:num w:numId="19" w16cid:durableId="1218473968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2FC0"/>
    <w:rsid w:val="000111AA"/>
    <w:rsid w:val="00016CD2"/>
    <w:rsid w:val="00070E39"/>
    <w:rsid w:val="0007413A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D73C0"/>
    <w:rsid w:val="002F192F"/>
    <w:rsid w:val="00370BBC"/>
    <w:rsid w:val="003715F6"/>
    <w:rsid w:val="003F4ACB"/>
    <w:rsid w:val="003F77D1"/>
    <w:rsid w:val="00407362"/>
    <w:rsid w:val="004A0AB8"/>
    <w:rsid w:val="004D01AD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14BFB"/>
    <w:rsid w:val="00627542"/>
    <w:rsid w:val="00650B97"/>
    <w:rsid w:val="00683120"/>
    <w:rsid w:val="006E6749"/>
    <w:rsid w:val="006F5AF8"/>
    <w:rsid w:val="00756CDA"/>
    <w:rsid w:val="007E697B"/>
    <w:rsid w:val="007E713A"/>
    <w:rsid w:val="00817038"/>
    <w:rsid w:val="0083427B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35A43"/>
    <w:rsid w:val="00A5274E"/>
    <w:rsid w:val="00A65A9C"/>
    <w:rsid w:val="00AD3026"/>
    <w:rsid w:val="00B12B9C"/>
    <w:rsid w:val="00B138C1"/>
    <w:rsid w:val="00B80B44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92215"/>
    <w:rsid w:val="00DA757B"/>
    <w:rsid w:val="00DC4457"/>
    <w:rsid w:val="00DF77C0"/>
    <w:rsid w:val="00E04774"/>
    <w:rsid w:val="00E23EC7"/>
    <w:rsid w:val="00E44FB3"/>
    <w:rsid w:val="00E45CC9"/>
    <w:rsid w:val="00E56A89"/>
    <w:rsid w:val="00ED384C"/>
    <w:rsid w:val="00F41677"/>
    <w:rsid w:val="00F52C79"/>
    <w:rsid w:val="00F60B84"/>
    <w:rsid w:val="00F65136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B80B44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B80B44"/>
    <w:rPr>
      <w:rFonts w:ascii="Nimbus Roman No9 L" w:eastAsia="DejaVu Sans" w:hAnsi="Nimbus Roman No9 L" w:cs="Times New Roman"/>
      <w:kern w:val="1"/>
      <w:sz w:val="24"/>
      <w:szCs w:val="24"/>
    </w:rPr>
  </w:style>
  <w:style w:type="paragraph" w:customStyle="1" w:styleId="Cabealho1">
    <w:name w:val="Cabeçalho1"/>
    <w:basedOn w:val="Normal"/>
    <w:rsid w:val="00F41677"/>
    <w:pPr>
      <w:widowControl w:val="0"/>
      <w:tabs>
        <w:tab w:val="center" w:pos="4419"/>
        <w:tab w:val="right" w:pos="8838"/>
      </w:tabs>
      <w:suppressAutoHyphens/>
      <w:autoSpaceDN w:val="0"/>
      <w:spacing w:line="240" w:lineRule="auto"/>
      <w:ind w:firstLine="0"/>
      <w:jc w:val="left"/>
    </w:pPr>
    <w:rPr>
      <w:rFonts w:ascii="Times New Roman" w:eastAsia="Lucida Sans Unicode" w:hAnsi="Times New Roman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135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2023-02-06T11:21:00Z</cp:lastPrinted>
  <dcterms:created xsi:type="dcterms:W3CDTF">2023-02-08T12:52:00Z</dcterms:created>
  <dcterms:modified xsi:type="dcterms:W3CDTF">2023-02-08T12:52:00Z</dcterms:modified>
</cp:coreProperties>
</file>