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60C5071" w14:textId="45D144C4" w:rsidR="00752F1A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 xml:space="preserve">TODA EXTENSÃO </w:t>
      </w:r>
      <w:r w:rsidR="00AB616E">
        <w:rPr>
          <w:rFonts w:ascii="Arial" w:hAnsi="Arial" w:cs="Arial"/>
          <w:b/>
          <w:color w:val="000000"/>
          <w:kern w:val="1"/>
        </w:rPr>
        <w:t>DAS RESEDAS</w:t>
      </w:r>
      <w:r w:rsidR="00AF5D4D">
        <w:rPr>
          <w:rFonts w:ascii="Arial" w:hAnsi="Arial" w:cs="Arial"/>
          <w:b/>
          <w:color w:val="000000"/>
          <w:kern w:val="1"/>
        </w:rPr>
        <w:t xml:space="preserve"> NO BAIRRO MONTREAL.</w:t>
      </w:r>
    </w:p>
    <w:p w14:paraId="0B74FA7F" w14:textId="77777777" w:rsidR="00AF5D4D" w:rsidRDefault="00AF5D4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33EBE60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F5D4D">
        <w:rPr>
          <w:rFonts w:eastAsia="Times New Roman"/>
        </w:rPr>
        <w:t>13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B616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3525"/>
    <w:rsid w:val="00234D82"/>
    <w:rsid w:val="00251B96"/>
    <w:rsid w:val="00263BB7"/>
    <w:rsid w:val="002872FD"/>
    <w:rsid w:val="002B3D6A"/>
    <w:rsid w:val="002E26FF"/>
    <w:rsid w:val="002F192F"/>
    <w:rsid w:val="003523FD"/>
    <w:rsid w:val="00370BBC"/>
    <w:rsid w:val="003828A3"/>
    <w:rsid w:val="003F476F"/>
    <w:rsid w:val="003F4ACB"/>
    <w:rsid w:val="003F77D1"/>
    <w:rsid w:val="00407362"/>
    <w:rsid w:val="00467FE3"/>
    <w:rsid w:val="004803FD"/>
    <w:rsid w:val="004A0AB8"/>
    <w:rsid w:val="004B7312"/>
    <w:rsid w:val="004D01AD"/>
    <w:rsid w:val="0052193F"/>
    <w:rsid w:val="00522F8D"/>
    <w:rsid w:val="0053338B"/>
    <w:rsid w:val="00553B5C"/>
    <w:rsid w:val="0056099E"/>
    <w:rsid w:val="00582F9D"/>
    <w:rsid w:val="005A49A1"/>
    <w:rsid w:val="005B2295"/>
    <w:rsid w:val="005E0452"/>
    <w:rsid w:val="005E0E47"/>
    <w:rsid w:val="005E2BE1"/>
    <w:rsid w:val="005F48BC"/>
    <w:rsid w:val="0060242E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95E2B"/>
    <w:rsid w:val="008A28BB"/>
    <w:rsid w:val="008A3D23"/>
    <w:rsid w:val="008B083C"/>
    <w:rsid w:val="008E246B"/>
    <w:rsid w:val="0093400D"/>
    <w:rsid w:val="0094024C"/>
    <w:rsid w:val="0096484A"/>
    <w:rsid w:val="0097200D"/>
    <w:rsid w:val="009808C9"/>
    <w:rsid w:val="009E11B7"/>
    <w:rsid w:val="00A25A21"/>
    <w:rsid w:val="00A5274E"/>
    <w:rsid w:val="00A65A9C"/>
    <w:rsid w:val="00AB616E"/>
    <w:rsid w:val="00AD3026"/>
    <w:rsid w:val="00AF5D4D"/>
    <w:rsid w:val="00B12B9C"/>
    <w:rsid w:val="00B138C1"/>
    <w:rsid w:val="00B23D68"/>
    <w:rsid w:val="00B4628E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D50A1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677EB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EMANUELE CAROLINE DE SOUZA FREITAS</cp:lastModifiedBy>
  <cp:revision>2</cp:revision>
  <cp:lastPrinted>2023-02-13T12:21:00Z</cp:lastPrinted>
  <dcterms:created xsi:type="dcterms:W3CDTF">2023-02-13T12:22:00Z</dcterms:created>
  <dcterms:modified xsi:type="dcterms:W3CDTF">2023-02-13T12:22:00Z</dcterms:modified>
</cp:coreProperties>
</file>