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380CF" w14:textId="77777777" w:rsidR="00A75135" w:rsidRDefault="00A75135" w:rsidP="00A75135">
      <w:pPr>
        <w:pStyle w:val="Cabealho"/>
        <w:spacing w:line="200" w:lineRule="atLeast"/>
        <w:jc w:val="center"/>
        <w:rPr>
          <w:b/>
        </w:rPr>
      </w:pPr>
    </w:p>
    <w:p w14:paraId="6B01694D" w14:textId="2DE5D957" w:rsidR="00A75135" w:rsidRDefault="00A75135" w:rsidP="00A7513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</w:t>
      </w:r>
      <w:r>
        <w:rPr>
          <w:rFonts w:eastAsia="Times New Roman"/>
          <w:b/>
        </w:rPr>
        <w:t>/2023</w:t>
      </w:r>
    </w:p>
    <w:p w14:paraId="3031A297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7B3738D1" w14:textId="77777777" w:rsidR="00A75135" w:rsidRDefault="00A75135" w:rsidP="00A75135">
      <w:pPr>
        <w:spacing w:line="200" w:lineRule="atLeast"/>
        <w:rPr>
          <w:rFonts w:eastAsia="Times New Roman"/>
        </w:rPr>
      </w:pPr>
    </w:p>
    <w:p w14:paraId="108BB273" w14:textId="77777777" w:rsidR="00A75135" w:rsidRDefault="00A75135" w:rsidP="00A75135">
      <w:pPr>
        <w:rPr>
          <w:rFonts w:eastAsia="Times New Roman"/>
        </w:rPr>
      </w:pPr>
    </w:p>
    <w:p w14:paraId="5A499774" w14:textId="77777777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54442763" w14:textId="01FF4AF2" w:rsidR="00A75135" w:rsidRDefault="00A75135" w:rsidP="00A7513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5A7F088" w14:textId="77777777" w:rsidR="00A75135" w:rsidRDefault="00A75135" w:rsidP="00A75135">
      <w:pPr>
        <w:rPr>
          <w:b/>
        </w:rPr>
      </w:pPr>
    </w:p>
    <w:p w14:paraId="26C37D01" w14:textId="77777777" w:rsidR="00A75135" w:rsidRPr="00C756B2" w:rsidRDefault="00A75135" w:rsidP="00A75135">
      <w:pPr>
        <w:spacing w:line="200" w:lineRule="atLeast"/>
        <w:rPr>
          <w:color w:val="000000"/>
        </w:rPr>
      </w:pPr>
    </w:p>
    <w:p w14:paraId="349F62E9" w14:textId="77777777" w:rsidR="00A75135" w:rsidRPr="00024CFE" w:rsidRDefault="00A75135" w:rsidP="00A75135">
      <w:pPr>
        <w:spacing w:line="200" w:lineRule="atLeast"/>
        <w:rPr>
          <w:color w:val="000000"/>
        </w:rPr>
      </w:pPr>
    </w:p>
    <w:p w14:paraId="61A24C6D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A5ACBE3" w14:textId="0772B09A" w:rsidR="00A75135" w:rsidRPr="00847058" w:rsidRDefault="00A75135" w:rsidP="00A75135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847058">
        <w:rPr>
          <w:rFonts w:ascii="Arial" w:hAnsi="Arial" w:cs="Arial"/>
          <w:b/>
          <w:color w:val="000000"/>
          <w:kern w:val="1"/>
        </w:rPr>
        <w:t xml:space="preserve">LIMPEZA E CAPINA EM TODA EXTENSÃO DA RUA </w:t>
      </w:r>
      <w:r w:rsidR="000A3B0A">
        <w:rPr>
          <w:rFonts w:ascii="Arial" w:hAnsi="Arial" w:cs="Arial"/>
          <w:b/>
          <w:color w:val="000000"/>
          <w:kern w:val="1"/>
        </w:rPr>
        <w:t>RECIFE</w:t>
      </w:r>
      <w:r w:rsidR="00273FCB">
        <w:rPr>
          <w:rFonts w:ascii="Arial" w:hAnsi="Arial" w:cs="Arial"/>
          <w:b/>
          <w:color w:val="000000"/>
          <w:kern w:val="1"/>
        </w:rPr>
        <w:t xml:space="preserve">, BAIRRO </w:t>
      </w:r>
      <w:proofErr w:type="spellStart"/>
      <w:r w:rsidR="00E73DED">
        <w:rPr>
          <w:rFonts w:ascii="Arial" w:hAnsi="Arial" w:cs="Arial"/>
          <w:b/>
          <w:color w:val="000000"/>
          <w:kern w:val="1"/>
        </w:rPr>
        <w:t>CANAAN</w:t>
      </w:r>
      <w:proofErr w:type="spellEnd"/>
      <w:r w:rsidR="00E73DED">
        <w:rPr>
          <w:rFonts w:ascii="Arial" w:hAnsi="Arial" w:cs="Arial"/>
          <w:b/>
          <w:color w:val="000000"/>
          <w:kern w:val="1"/>
        </w:rPr>
        <w:t>.</w:t>
      </w:r>
    </w:p>
    <w:p w14:paraId="784C9895" w14:textId="77777777" w:rsidR="00A75135" w:rsidRDefault="00A75135" w:rsidP="00A75135">
      <w:pPr>
        <w:spacing w:line="200" w:lineRule="atLeast"/>
        <w:ind w:left="-15" w:firstLine="724"/>
        <w:rPr>
          <w:color w:val="000000"/>
        </w:rPr>
      </w:pPr>
    </w:p>
    <w:p w14:paraId="2D867328" w14:textId="77777777" w:rsidR="00A75135" w:rsidRDefault="00A75135" w:rsidP="00A75135">
      <w:pPr>
        <w:spacing w:line="200" w:lineRule="atLeast"/>
        <w:ind w:left="-15"/>
        <w:rPr>
          <w:color w:val="000000"/>
        </w:rPr>
      </w:pPr>
    </w:p>
    <w:p w14:paraId="19FC9615" w14:textId="77777777" w:rsidR="00A75135" w:rsidRDefault="00A75135" w:rsidP="00A75135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0A166139" w14:textId="77777777" w:rsidR="00A75135" w:rsidRPr="00C756B2" w:rsidRDefault="00A75135" w:rsidP="00A7513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9C8706" w14:textId="77777777" w:rsidR="00A75135" w:rsidRPr="007B019A" w:rsidRDefault="00A75135" w:rsidP="00A7513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AF4B74F" w14:textId="77777777" w:rsidR="00A75135" w:rsidRDefault="00A75135" w:rsidP="00A75135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49295280" w14:textId="77777777" w:rsidR="00A75135" w:rsidRDefault="00A75135" w:rsidP="00A75135">
      <w:pPr>
        <w:rPr>
          <w:rFonts w:eastAsia="Times New Roman"/>
        </w:rPr>
      </w:pPr>
    </w:p>
    <w:p w14:paraId="514EDBA1" w14:textId="77777777" w:rsidR="00A75135" w:rsidRPr="00343A13" w:rsidRDefault="00A75135" w:rsidP="00A7513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94C953D" w14:textId="77777777" w:rsidR="00A75135" w:rsidRPr="00343A13" w:rsidRDefault="00A75135" w:rsidP="00A75135">
      <w:pPr>
        <w:rPr>
          <w:rFonts w:eastAsia="Times New Roman"/>
        </w:rPr>
      </w:pPr>
    </w:p>
    <w:p w14:paraId="6A06389F" w14:textId="77777777" w:rsidR="00A75135" w:rsidRDefault="00A75135" w:rsidP="00A75135">
      <w:pPr>
        <w:rPr>
          <w:rFonts w:eastAsia="Times New Roman"/>
        </w:rPr>
      </w:pPr>
    </w:p>
    <w:p w14:paraId="0BB72872" w14:textId="77777777" w:rsidR="00A75135" w:rsidRDefault="00A75135" w:rsidP="00A75135">
      <w:pPr>
        <w:spacing w:line="200" w:lineRule="atLeast"/>
        <w:ind w:left="-15"/>
        <w:rPr>
          <w:rFonts w:eastAsia="Times New Roman"/>
        </w:rPr>
      </w:pPr>
    </w:p>
    <w:p w14:paraId="0C975A7C" w14:textId="0BFAE186" w:rsidR="00A75135" w:rsidRDefault="00A75135" w:rsidP="00A75135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273FCB">
        <w:rPr>
          <w:rFonts w:eastAsia="Times New Roman"/>
        </w:rPr>
        <w:t>0</w:t>
      </w:r>
      <w:r w:rsidR="00F278B7">
        <w:rPr>
          <w:rFonts w:eastAsia="Times New Roman"/>
        </w:rPr>
        <w:t>9</w:t>
      </w:r>
      <w:r w:rsidR="00273FCB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</w:t>
      </w:r>
    </w:p>
    <w:p w14:paraId="2576FBF3" w14:textId="77777777" w:rsidR="00A75135" w:rsidRDefault="00A75135" w:rsidP="00A75135">
      <w:pPr>
        <w:spacing w:line="200" w:lineRule="atLeast"/>
        <w:jc w:val="center"/>
        <w:rPr>
          <w:color w:val="000000"/>
        </w:rPr>
      </w:pPr>
    </w:p>
    <w:p w14:paraId="02320E76" w14:textId="77777777" w:rsidR="00337279" w:rsidRDefault="00337279" w:rsidP="00337279">
      <w:pPr>
        <w:spacing w:line="200" w:lineRule="atLeast"/>
        <w:jc w:val="center"/>
        <w:rPr>
          <w:color w:val="000000"/>
        </w:rPr>
      </w:pP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A3B0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A3B0A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73FCB"/>
    <w:rsid w:val="002B3D6A"/>
    <w:rsid w:val="002F192F"/>
    <w:rsid w:val="00337279"/>
    <w:rsid w:val="00370BBC"/>
    <w:rsid w:val="003F4ACB"/>
    <w:rsid w:val="003F77D1"/>
    <w:rsid w:val="00407362"/>
    <w:rsid w:val="004A0AB8"/>
    <w:rsid w:val="004C514B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95BF9"/>
    <w:rsid w:val="006F5AF8"/>
    <w:rsid w:val="00756CDA"/>
    <w:rsid w:val="007E697B"/>
    <w:rsid w:val="00817038"/>
    <w:rsid w:val="00823EBD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9F5841"/>
    <w:rsid w:val="00A25A21"/>
    <w:rsid w:val="00A5274E"/>
    <w:rsid w:val="00A65A9C"/>
    <w:rsid w:val="00A75135"/>
    <w:rsid w:val="00AD3026"/>
    <w:rsid w:val="00B12B9C"/>
    <w:rsid w:val="00B138C1"/>
    <w:rsid w:val="00B7573C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DB4669"/>
    <w:rsid w:val="00E04774"/>
    <w:rsid w:val="00E34553"/>
    <w:rsid w:val="00E42BEB"/>
    <w:rsid w:val="00E44FB3"/>
    <w:rsid w:val="00E45CC9"/>
    <w:rsid w:val="00E56A89"/>
    <w:rsid w:val="00E73DED"/>
    <w:rsid w:val="00E96BE2"/>
    <w:rsid w:val="00ED384C"/>
    <w:rsid w:val="00F278B7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2023-02-09T17:59:00Z</cp:lastPrinted>
  <dcterms:created xsi:type="dcterms:W3CDTF">2023-02-09T18:14:00Z</dcterms:created>
  <dcterms:modified xsi:type="dcterms:W3CDTF">2023-02-09T18:14:00Z</dcterms:modified>
</cp:coreProperties>
</file>