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9A68E" w14:textId="77777777" w:rsidR="008D4E8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sz w:val="22"/>
          <w:szCs w:val="22"/>
        </w:rPr>
      </w:pPr>
    </w:p>
    <w:p w14:paraId="7B9BBEF4" w14:textId="136BFE3D" w:rsidR="002E35B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REQUERIMENTO</w:t>
      </w:r>
      <w:r w:rsidR="002E35BD" w:rsidRPr="008D4E8D">
        <w:rPr>
          <w:rFonts w:eastAsia="Times New Roman"/>
          <w:b/>
          <w:sz w:val="22"/>
          <w:szCs w:val="22"/>
        </w:rPr>
        <w:t xml:space="preserve"> N°</w:t>
      </w:r>
      <w:r w:rsidR="002E35BD" w:rsidRPr="008D4E8D">
        <w:rPr>
          <w:rFonts w:eastAsia="Times New Roman"/>
          <w:b/>
          <w:sz w:val="22"/>
          <w:szCs w:val="22"/>
          <w:u w:val="single"/>
        </w:rPr>
        <w:t xml:space="preserve"> ___</w:t>
      </w:r>
      <w:r w:rsidRPr="008D4E8D">
        <w:rPr>
          <w:rFonts w:eastAsia="Times New Roman"/>
          <w:b/>
          <w:sz w:val="22"/>
          <w:szCs w:val="22"/>
          <w:u w:val="single"/>
        </w:rPr>
        <w:t>______</w:t>
      </w:r>
      <w:r w:rsidR="002E35BD" w:rsidRPr="008D4E8D">
        <w:rPr>
          <w:rFonts w:eastAsia="Times New Roman"/>
          <w:b/>
          <w:sz w:val="22"/>
          <w:szCs w:val="22"/>
        </w:rPr>
        <w:t xml:space="preserve"> /202</w:t>
      </w:r>
      <w:r w:rsidR="0091551E">
        <w:rPr>
          <w:rFonts w:eastAsia="Times New Roman"/>
          <w:b/>
          <w:sz w:val="22"/>
          <w:szCs w:val="22"/>
        </w:rPr>
        <w:t>3</w:t>
      </w:r>
    </w:p>
    <w:p w14:paraId="62E5A1DF" w14:textId="77777777" w:rsidR="008D4E8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</w:r>
    </w:p>
    <w:p w14:paraId="20F9962C" w14:textId="58EEF97A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77777777" w:rsidR="002E35BD" w:rsidRPr="008D4E8D" w:rsidRDefault="002E35BD" w:rsidP="002E35BD">
      <w:pPr>
        <w:rPr>
          <w:rFonts w:ascii="Arial" w:hAnsi="Arial" w:cs="Arial"/>
        </w:rPr>
      </w:pPr>
    </w:p>
    <w:p w14:paraId="3527071F" w14:textId="1E1CCB06" w:rsidR="00D04E9D" w:rsidRDefault="003A3C8D" w:rsidP="008D4E8D">
      <w:pPr>
        <w:jc w:val="both"/>
        <w:rPr>
          <w:rFonts w:ascii="Arial" w:hAnsi="Arial" w:cs="Arial"/>
          <w:b/>
          <w:color w:val="000000"/>
        </w:rPr>
      </w:pPr>
      <w:r w:rsidRPr="003A3C8D">
        <w:rPr>
          <w:rFonts w:ascii="Arial" w:hAnsi="Arial" w:cs="Arial"/>
          <w:color w:val="000000"/>
        </w:rPr>
        <w:t>O VEREADOR QUE A ESTE SUBSCREVE</w:t>
      </w:r>
      <w:r w:rsidR="008D4E8D" w:rsidRPr="008D4E8D">
        <w:rPr>
          <w:rFonts w:ascii="Arial" w:hAnsi="Arial" w:cs="Arial"/>
          <w:color w:val="000000"/>
        </w:rPr>
        <w:t xml:space="preserve">, </w:t>
      </w:r>
      <w:r w:rsidR="00FB068A" w:rsidRPr="00FB068A">
        <w:rPr>
          <w:rFonts w:ascii="Arial" w:hAnsi="Arial" w:cs="Arial"/>
          <w:b/>
          <w:color w:val="000000"/>
        </w:rPr>
        <w:t xml:space="preserve">REQUER A TÍTULO DE FISCALIZAÇÃO, APÓS OS TRÂMITES REGIMENTAIS, QUE SEJA ENVIADA CORRESPONDÊNCIA AO EXMO. SR PREFEITO </w:t>
      </w:r>
      <w:r w:rsidR="004A2AB0" w:rsidRPr="004A2AB0">
        <w:rPr>
          <w:rFonts w:ascii="Arial" w:hAnsi="Arial" w:cs="Arial"/>
          <w:b/>
          <w:color w:val="000000"/>
        </w:rPr>
        <w:t xml:space="preserve">MUNICIPAL DUÍLIO DE CASTRO JUNTO AO ÓRGÃO COMPETENTE, SOLICITANDO </w:t>
      </w:r>
      <w:r w:rsidR="006A7A52" w:rsidRPr="004A2AB0">
        <w:rPr>
          <w:rFonts w:ascii="Arial" w:hAnsi="Arial" w:cs="Arial"/>
          <w:b/>
          <w:color w:val="000000"/>
        </w:rPr>
        <w:t xml:space="preserve">INFORMAÇÕES REFERENTES </w:t>
      </w:r>
      <w:r w:rsidR="00251A92">
        <w:rPr>
          <w:rFonts w:ascii="Arial" w:hAnsi="Arial" w:cs="Arial"/>
          <w:b/>
          <w:color w:val="000000"/>
        </w:rPr>
        <w:t xml:space="preserve">À </w:t>
      </w:r>
      <w:r w:rsidR="000E059E">
        <w:rPr>
          <w:rFonts w:ascii="Arial" w:hAnsi="Arial" w:cs="Arial"/>
          <w:b/>
          <w:color w:val="000000"/>
        </w:rPr>
        <w:t>REGIONALIZAÇÃO</w:t>
      </w:r>
      <w:r w:rsidR="00251A92">
        <w:rPr>
          <w:rFonts w:ascii="Arial" w:hAnsi="Arial" w:cs="Arial"/>
          <w:b/>
          <w:color w:val="000000"/>
        </w:rPr>
        <w:t xml:space="preserve"> </w:t>
      </w:r>
      <w:r w:rsidR="000E059E">
        <w:rPr>
          <w:rFonts w:ascii="Arial" w:hAnsi="Arial" w:cs="Arial"/>
          <w:b/>
          <w:color w:val="000000"/>
        </w:rPr>
        <w:t xml:space="preserve">DO </w:t>
      </w:r>
      <w:proofErr w:type="spellStart"/>
      <w:r w:rsidR="000E059E">
        <w:rPr>
          <w:rFonts w:ascii="Arial" w:hAnsi="Arial" w:cs="Arial"/>
          <w:b/>
          <w:color w:val="000000"/>
        </w:rPr>
        <w:t>SAMU</w:t>
      </w:r>
      <w:proofErr w:type="spellEnd"/>
      <w:r w:rsidR="000E059E">
        <w:rPr>
          <w:rFonts w:ascii="Arial" w:hAnsi="Arial" w:cs="Arial"/>
          <w:b/>
          <w:color w:val="000000"/>
        </w:rPr>
        <w:t xml:space="preserve"> PARA ATENDER OS 33 MUNICÍPIOS DA REGIÃO NO TOCANTE AOS REPASSES PARA FINANCIAMENTO DA MAIOR DEMANDA</w:t>
      </w:r>
      <w:r w:rsidR="00BD2073" w:rsidRPr="00BD2073">
        <w:rPr>
          <w:rFonts w:ascii="Arial" w:hAnsi="Arial" w:cs="Arial"/>
          <w:b/>
          <w:shd w:val="clear" w:color="auto" w:fill="FFFFFF"/>
        </w:rPr>
        <w:t>.</w:t>
      </w:r>
    </w:p>
    <w:p w14:paraId="473B6FD8" w14:textId="77777777" w:rsidR="008C3DDD" w:rsidRDefault="008C3DDD" w:rsidP="002E35BD">
      <w:pPr>
        <w:rPr>
          <w:rFonts w:ascii="Arial" w:hAnsi="Arial" w:cs="Arial"/>
          <w:b/>
        </w:rPr>
      </w:pPr>
    </w:p>
    <w:p w14:paraId="6A0C07C3" w14:textId="218D5D2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  <w:b/>
        </w:rPr>
        <w:t>JUSTIFICATIVA</w:t>
      </w:r>
      <w:r w:rsidRPr="008D4E8D">
        <w:rPr>
          <w:rFonts w:ascii="Arial" w:hAnsi="Arial" w:cs="Arial"/>
        </w:rPr>
        <w:t>:</w:t>
      </w:r>
    </w:p>
    <w:p w14:paraId="0FCDD463" w14:textId="29A27C55" w:rsidR="00C602D8" w:rsidRDefault="002E35BD" w:rsidP="008C3DDD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</w:rPr>
        <w:t>O requerimento se faz necessário</w:t>
      </w:r>
      <w:r w:rsidR="00CB1A14">
        <w:rPr>
          <w:rFonts w:ascii="Arial" w:hAnsi="Arial" w:cs="Arial"/>
        </w:rPr>
        <w:t xml:space="preserve">, </w:t>
      </w:r>
      <w:r w:rsidR="003A3C8D">
        <w:rPr>
          <w:rFonts w:ascii="Arial" w:hAnsi="Arial" w:cs="Arial"/>
        </w:rPr>
        <w:t>para</w:t>
      </w:r>
      <w:r w:rsidR="004B662E">
        <w:rPr>
          <w:rFonts w:ascii="Arial" w:hAnsi="Arial" w:cs="Arial"/>
        </w:rPr>
        <w:t xml:space="preserve"> fins de</w:t>
      </w:r>
      <w:r w:rsidR="003A3C8D">
        <w:rPr>
          <w:rFonts w:ascii="Arial" w:hAnsi="Arial" w:cs="Arial"/>
        </w:rPr>
        <w:t xml:space="preserve"> acompanhamento e fiscalização.</w:t>
      </w:r>
    </w:p>
    <w:p w14:paraId="4A1DA944" w14:textId="77777777" w:rsidR="00253E33" w:rsidRPr="008D4E8D" w:rsidRDefault="00253E33" w:rsidP="008C3DDD">
      <w:pPr>
        <w:jc w:val="both"/>
        <w:rPr>
          <w:rFonts w:ascii="Arial" w:hAnsi="Arial" w:cs="Arial"/>
        </w:rPr>
      </w:pPr>
    </w:p>
    <w:p w14:paraId="163C27F0" w14:textId="77777777" w:rsidR="002E35BD" w:rsidRPr="008D4E8D" w:rsidRDefault="002E35BD" w:rsidP="002E35BD">
      <w:pPr>
        <w:rPr>
          <w:rFonts w:ascii="Arial" w:hAnsi="Arial" w:cs="Arial"/>
        </w:rPr>
      </w:pPr>
    </w:p>
    <w:p w14:paraId="2C5AA954" w14:textId="508B44D2" w:rsidR="002E35BD" w:rsidRPr="008D4E8D" w:rsidRDefault="002E35BD" w:rsidP="008D4E8D">
      <w:pPr>
        <w:jc w:val="center"/>
        <w:rPr>
          <w:rFonts w:ascii="Arial" w:hAnsi="Arial" w:cs="Arial"/>
        </w:rPr>
      </w:pPr>
      <w:r w:rsidRPr="008D4E8D">
        <w:rPr>
          <w:rFonts w:ascii="Arial" w:hAnsi="Arial" w:cs="Arial"/>
        </w:rPr>
        <w:t>Sete Lagoas,</w:t>
      </w:r>
      <w:r w:rsidR="00DA060B">
        <w:rPr>
          <w:rFonts w:ascii="Arial" w:hAnsi="Arial" w:cs="Arial"/>
        </w:rPr>
        <w:t xml:space="preserve"> </w:t>
      </w:r>
      <w:r w:rsidR="005026E6">
        <w:rPr>
          <w:rFonts w:ascii="Arial" w:hAnsi="Arial" w:cs="Arial"/>
        </w:rPr>
        <w:t>1</w:t>
      </w:r>
      <w:r w:rsidR="00213974">
        <w:rPr>
          <w:rFonts w:ascii="Arial" w:hAnsi="Arial" w:cs="Arial"/>
        </w:rPr>
        <w:t>9</w:t>
      </w:r>
      <w:bookmarkStart w:id="0" w:name="_GoBack"/>
      <w:bookmarkEnd w:id="0"/>
      <w:r w:rsidR="0091551E">
        <w:rPr>
          <w:rFonts w:ascii="Arial" w:hAnsi="Arial" w:cs="Arial"/>
        </w:rPr>
        <w:t xml:space="preserve"> de janeiro </w:t>
      </w:r>
      <w:r w:rsidRPr="008D4E8D">
        <w:rPr>
          <w:rFonts w:ascii="Arial" w:hAnsi="Arial" w:cs="Arial"/>
        </w:rPr>
        <w:t>de 202</w:t>
      </w:r>
      <w:r w:rsidR="00947D7F">
        <w:rPr>
          <w:rFonts w:ascii="Arial" w:hAnsi="Arial" w:cs="Arial"/>
        </w:rPr>
        <w:t>3</w:t>
      </w:r>
      <w:r w:rsidRPr="008D4E8D">
        <w:rPr>
          <w:rFonts w:ascii="Arial" w:hAnsi="Arial" w:cs="Arial"/>
        </w:rPr>
        <w:t>.</w:t>
      </w: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84CCB6" w14:textId="77777777" w:rsidR="001C48EA" w:rsidRDefault="001C48EA" w:rsidP="005F48BC">
      <w:pPr>
        <w:spacing w:line="240" w:lineRule="auto"/>
      </w:pPr>
      <w:r>
        <w:separator/>
      </w:r>
    </w:p>
  </w:endnote>
  <w:endnote w:type="continuationSeparator" w:id="0">
    <w:p w14:paraId="2D676160" w14:textId="77777777" w:rsidR="001C48EA" w:rsidRDefault="001C48EA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79A723" w14:textId="77777777" w:rsidR="001C48EA" w:rsidRDefault="001C48EA" w:rsidP="005F48BC">
      <w:pPr>
        <w:spacing w:line="240" w:lineRule="auto"/>
      </w:pPr>
      <w:r>
        <w:separator/>
      </w:r>
    </w:p>
  </w:footnote>
  <w:footnote w:type="continuationSeparator" w:id="0">
    <w:p w14:paraId="73D5B829" w14:textId="77777777" w:rsidR="001C48EA" w:rsidRDefault="001C48EA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213974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8683C"/>
    <w:rsid w:val="000B3837"/>
    <w:rsid w:val="000B3A13"/>
    <w:rsid w:val="000C6E5C"/>
    <w:rsid w:val="000E059E"/>
    <w:rsid w:val="000F334F"/>
    <w:rsid w:val="000F76A8"/>
    <w:rsid w:val="001043B8"/>
    <w:rsid w:val="001443E2"/>
    <w:rsid w:val="00151B2E"/>
    <w:rsid w:val="00161954"/>
    <w:rsid w:val="00181A2B"/>
    <w:rsid w:val="00192CE8"/>
    <w:rsid w:val="001C32B8"/>
    <w:rsid w:val="001C48EA"/>
    <w:rsid w:val="001C54D5"/>
    <w:rsid w:val="00213974"/>
    <w:rsid w:val="0021632F"/>
    <w:rsid w:val="00234D82"/>
    <w:rsid w:val="00235BB4"/>
    <w:rsid w:val="00244134"/>
    <w:rsid w:val="00251A92"/>
    <w:rsid w:val="00251B96"/>
    <w:rsid w:val="00253E33"/>
    <w:rsid w:val="00263BB7"/>
    <w:rsid w:val="00292A98"/>
    <w:rsid w:val="002A550A"/>
    <w:rsid w:val="002B3D6A"/>
    <w:rsid w:val="002C1F4A"/>
    <w:rsid w:val="002D4EC0"/>
    <w:rsid w:val="002E35BD"/>
    <w:rsid w:val="002F192F"/>
    <w:rsid w:val="003024B8"/>
    <w:rsid w:val="00302E84"/>
    <w:rsid w:val="00342C12"/>
    <w:rsid w:val="00351129"/>
    <w:rsid w:val="003610D2"/>
    <w:rsid w:val="003816D1"/>
    <w:rsid w:val="003830A1"/>
    <w:rsid w:val="00391AFB"/>
    <w:rsid w:val="003922E0"/>
    <w:rsid w:val="00397C7D"/>
    <w:rsid w:val="003A3C8D"/>
    <w:rsid w:val="003F1907"/>
    <w:rsid w:val="003F77D1"/>
    <w:rsid w:val="00402C5A"/>
    <w:rsid w:val="00415EAA"/>
    <w:rsid w:val="0042203B"/>
    <w:rsid w:val="00433213"/>
    <w:rsid w:val="0045167E"/>
    <w:rsid w:val="004579B1"/>
    <w:rsid w:val="004A2AB0"/>
    <w:rsid w:val="004B662E"/>
    <w:rsid w:val="004E3523"/>
    <w:rsid w:val="005026E6"/>
    <w:rsid w:val="0054785E"/>
    <w:rsid w:val="00553B5C"/>
    <w:rsid w:val="00553CEF"/>
    <w:rsid w:val="00592C63"/>
    <w:rsid w:val="005B2295"/>
    <w:rsid w:val="005C373F"/>
    <w:rsid w:val="005E0452"/>
    <w:rsid w:val="005E0E47"/>
    <w:rsid w:val="005E2BE1"/>
    <w:rsid w:val="005E7C61"/>
    <w:rsid w:val="005F48BC"/>
    <w:rsid w:val="00650B97"/>
    <w:rsid w:val="0067187C"/>
    <w:rsid w:val="0067722A"/>
    <w:rsid w:val="00683120"/>
    <w:rsid w:val="006A7A52"/>
    <w:rsid w:val="006F5AF8"/>
    <w:rsid w:val="00700096"/>
    <w:rsid w:val="007526CF"/>
    <w:rsid w:val="00756CDA"/>
    <w:rsid w:val="00786EAD"/>
    <w:rsid w:val="00795EA6"/>
    <w:rsid w:val="00817038"/>
    <w:rsid w:val="00834092"/>
    <w:rsid w:val="00842EA8"/>
    <w:rsid w:val="00870D4C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91551E"/>
    <w:rsid w:val="0093400D"/>
    <w:rsid w:val="00947D7F"/>
    <w:rsid w:val="0096484A"/>
    <w:rsid w:val="0097200D"/>
    <w:rsid w:val="00974535"/>
    <w:rsid w:val="00986821"/>
    <w:rsid w:val="0099129E"/>
    <w:rsid w:val="009A23DC"/>
    <w:rsid w:val="009B7D51"/>
    <w:rsid w:val="009D3987"/>
    <w:rsid w:val="009F3209"/>
    <w:rsid w:val="00A05F6E"/>
    <w:rsid w:val="00A1448A"/>
    <w:rsid w:val="00A25A21"/>
    <w:rsid w:val="00A61625"/>
    <w:rsid w:val="00A90145"/>
    <w:rsid w:val="00A943D3"/>
    <w:rsid w:val="00AD3026"/>
    <w:rsid w:val="00B138C1"/>
    <w:rsid w:val="00B26887"/>
    <w:rsid w:val="00B75832"/>
    <w:rsid w:val="00B82565"/>
    <w:rsid w:val="00B9326B"/>
    <w:rsid w:val="00BC00EA"/>
    <w:rsid w:val="00BC610B"/>
    <w:rsid w:val="00BD0F70"/>
    <w:rsid w:val="00BD2073"/>
    <w:rsid w:val="00BD6A3C"/>
    <w:rsid w:val="00BD7F43"/>
    <w:rsid w:val="00BE6434"/>
    <w:rsid w:val="00C01B99"/>
    <w:rsid w:val="00C12213"/>
    <w:rsid w:val="00C14D23"/>
    <w:rsid w:val="00C21E0D"/>
    <w:rsid w:val="00C223D6"/>
    <w:rsid w:val="00C378AB"/>
    <w:rsid w:val="00C5212C"/>
    <w:rsid w:val="00C550DD"/>
    <w:rsid w:val="00C602D8"/>
    <w:rsid w:val="00C8776C"/>
    <w:rsid w:val="00CB1A14"/>
    <w:rsid w:val="00CE3ECA"/>
    <w:rsid w:val="00CF3BA5"/>
    <w:rsid w:val="00CF76C7"/>
    <w:rsid w:val="00D04E9D"/>
    <w:rsid w:val="00D1793B"/>
    <w:rsid w:val="00D20B30"/>
    <w:rsid w:val="00D21BA1"/>
    <w:rsid w:val="00D52C78"/>
    <w:rsid w:val="00D733AB"/>
    <w:rsid w:val="00D82EAF"/>
    <w:rsid w:val="00DA060B"/>
    <w:rsid w:val="00DA757B"/>
    <w:rsid w:val="00DF17F3"/>
    <w:rsid w:val="00E04774"/>
    <w:rsid w:val="00EE0972"/>
    <w:rsid w:val="00F60B84"/>
    <w:rsid w:val="00F63EFA"/>
    <w:rsid w:val="00F92B73"/>
    <w:rsid w:val="00FA3A9D"/>
    <w:rsid w:val="00FB068A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2</TotalTime>
  <Pages>1</Pages>
  <Words>98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Alexandre Alberto Francisco</cp:lastModifiedBy>
  <cp:revision>2</cp:revision>
  <cp:lastPrinted>2023-01-18T12:16:00Z</cp:lastPrinted>
  <dcterms:created xsi:type="dcterms:W3CDTF">2023-01-19T13:31:00Z</dcterms:created>
  <dcterms:modified xsi:type="dcterms:W3CDTF">2023-01-19T13:31:00Z</dcterms:modified>
</cp:coreProperties>
</file>