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6C4D95C9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F239C8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49BA6B20" w14:textId="4C8FBA7B" w:rsidR="002E35BD" w:rsidRPr="008B3A12" w:rsidRDefault="008D4E8D" w:rsidP="00FC5CCF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B3A12">
        <w:rPr>
          <w:rFonts w:ascii="Arial" w:hAnsi="Arial" w:cs="Arial"/>
          <w:color w:val="000000"/>
        </w:rPr>
        <w:t xml:space="preserve">O Vereador que a este subscreve, </w:t>
      </w:r>
      <w:r w:rsidR="00C602D8" w:rsidRPr="008B3A12">
        <w:rPr>
          <w:rFonts w:ascii="Arial" w:hAnsi="Arial" w:cs="Arial"/>
          <w:b/>
          <w:color w:val="000000"/>
        </w:rPr>
        <w:t>REQUER A TÍTULO DE FISCALIZAÇÃO</w:t>
      </w:r>
      <w:r w:rsidR="00C602D8" w:rsidRPr="008B3A12">
        <w:rPr>
          <w:rFonts w:ascii="Arial" w:hAnsi="Arial" w:cs="Arial"/>
          <w:color w:val="000000"/>
        </w:rPr>
        <w:t xml:space="preserve">, </w:t>
      </w:r>
      <w:r w:rsidRPr="008B3A12">
        <w:rPr>
          <w:rFonts w:ascii="Arial" w:hAnsi="Arial" w:cs="Arial"/>
          <w:color w:val="000000"/>
        </w:rPr>
        <w:t xml:space="preserve">após tramitação regimental, à Mesa Diretora desta Emérita Casa, que seja enviada correspondência </w:t>
      </w:r>
      <w:r w:rsidR="00244134" w:rsidRPr="008B3A12">
        <w:rPr>
          <w:rFonts w:ascii="Arial" w:hAnsi="Arial" w:cs="Arial"/>
          <w:color w:val="000000"/>
        </w:rPr>
        <w:t>à</w:t>
      </w:r>
      <w:r w:rsidR="004A5453">
        <w:rPr>
          <w:rFonts w:ascii="Arial" w:hAnsi="Arial" w:cs="Arial"/>
          <w:color w:val="000000"/>
        </w:rPr>
        <w:t xml:space="preserve"> Secretaria de Governo</w:t>
      </w:r>
      <w:r w:rsidR="00C550DD" w:rsidRPr="008B3A12">
        <w:rPr>
          <w:rFonts w:ascii="Arial" w:hAnsi="Arial" w:cs="Arial"/>
          <w:color w:val="000000"/>
        </w:rPr>
        <w:t xml:space="preserve">, </w:t>
      </w:r>
      <w:r w:rsidR="00A8619D">
        <w:rPr>
          <w:rFonts w:ascii="Arial" w:hAnsi="Arial" w:cs="Arial"/>
          <w:b/>
          <w:bCs/>
          <w:color w:val="000000"/>
        </w:rPr>
        <w:t xml:space="preserve">SOLICITANDO </w:t>
      </w:r>
      <w:r w:rsidR="00AC08F8">
        <w:rPr>
          <w:rFonts w:ascii="Arial" w:hAnsi="Arial" w:cs="Arial"/>
          <w:b/>
          <w:bCs/>
          <w:color w:val="000000"/>
        </w:rPr>
        <w:t xml:space="preserve">INFORMAÇÕES </w:t>
      </w:r>
      <w:r w:rsidR="00992013">
        <w:rPr>
          <w:rFonts w:ascii="Arial" w:hAnsi="Arial" w:cs="Arial"/>
          <w:b/>
          <w:bCs/>
          <w:color w:val="000000"/>
        </w:rPr>
        <w:t xml:space="preserve">SE FOI OU SERÁ CRIADA A REDE SÍSMICA PARA MONITORAMENTO E ESTUDO GEOLÓGICO REFERENTE AOS ABALOS SÍSMICOS QUE TEM OCORRIDO NO MUNICÍPIO </w:t>
      </w:r>
      <w:r w:rsidR="00213E86" w:rsidRPr="00213E86">
        <w:rPr>
          <w:rFonts w:ascii="Arial" w:hAnsi="Arial" w:cs="Arial"/>
          <w:b/>
          <w:bCs/>
          <w:color w:val="000000"/>
        </w:rPr>
        <w:t xml:space="preserve"> NO MUNICÍPIO DE SETE LAGOAS</w:t>
      </w:r>
      <w:r w:rsidR="00FC5CCF" w:rsidRPr="00FC5CCF">
        <w:rPr>
          <w:rFonts w:ascii="Arial" w:hAnsi="Arial" w:cs="Arial"/>
          <w:b/>
          <w:bCs/>
          <w:color w:val="000000"/>
        </w:rPr>
        <w:t>.</w:t>
      </w:r>
      <w:bookmarkStart w:id="0" w:name="_GoBack"/>
      <w:bookmarkEnd w:id="0"/>
    </w:p>
    <w:p w14:paraId="13B29A98" w14:textId="77777777" w:rsidR="008B3A12" w:rsidRPr="008D4E8D" w:rsidRDefault="008B3A12" w:rsidP="008B3A12">
      <w:pPr>
        <w:jc w:val="both"/>
        <w:rPr>
          <w:rFonts w:ascii="Arial" w:hAnsi="Arial" w:cs="Arial"/>
        </w:rPr>
      </w:pPr>
    </w:p>
    <w:p w14:paraId="6A0C07C3" w14:textId="023CA0EB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2D64DBEC" w14:textId="65931DDF" w:rsidR="00A74168" w:rsidRPr="001F62F6" w:rsidRDefault="002E35BD" w:rsidP="001F62F6">
      <w:pPr>
        <w:jc w:val="both"/>
        <w:rPr>
          <w:rFonts w:ascii="Arial" w:hAnsi="Arial" w:cs="Arial"/>
        </w:rPr>
      </w:pPr>
      <w:r w:rsidRPr="001F62F6">
        <w:rPr>
          <w:rFonts w:ascii="Arial" w:hAnsi="Arial" w:cs="Arial"/>
        </w:rPr>
        <w:t xml:space="preserve">O requerimento se faz necessário </w:t>
      </w:r>
      <w:r w:rsidR="008F50B3">
        <w:rPr>
          <w:rFonts w:ascii="Arial" w:hAnsi="Arial" w:cs="Arial"/>
        </w:rPr>
        <w:t>para fins fiscalizatórios</w:t>
      </w:r>
      <w:r w:rsidR="00A74168">
        <w:rPr>
          <w:rFonts w:ascii="Arial" w:hAnsi="Arial" w:cs="Arial"/>
        </w:rPr>
        <w:t>.</w:t>
      </w: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8E96FCD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 xml:space="preserve">Sete Lagoas, </w:t>
      </w:r>
      <w:r w:rsidR="00B0394E">
        <w:rPr>
          <w:rFonts w:ascii="Arial" w:hAnsi="Arial" w:cs="Arial"/>
        </w:rPr>
        <w:t>10</w:t>
      </w:r>
      <w:r w:rsidR="00F239C8">
        <w:rPr>
          <w:rFonts w:ascii="Arial" w:hAnsi="Arial" w:cs="Arial"/>
        </w:rPr>
        <w:t xml:space="preserve"> de janeiro de 2023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B0B98" w14:textId="77777777" w:rsidR="00A05F6E" w:rsidRDefault="00A05F6E" w:rsidP="005F48BC">
      <w:pPr>
        <w:spacing w:line="240" w:lineRule="auto"/>
      </w:pPr>
      <w:r>
        <w:separator/>
      </w:r>
    </w:p>
  </w:endnote>
  <w:endnote w:type="continuationSeparator" w:id="0">
    <w:p w14:paraId="57C0385D" w14:textId="77777777" w:rsidR="00A05F6E" w:rsidRDefault="00A05F6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EF2CA" w14:textId="77777777" w:rsidR="00A05F6E" w:rsidRDefault="00A05F6E" w:rsidP="005F48BC">
      <w:pPr>
        <w:spacing w:line="240" w:lineRule="auto"/>
      </w:pPr>
      <w:r>
        <w:separator/>
      </w:r>
    </w:p>
  </w:footnote>
  <w:footnote w:type="continuationSeparator" w:id="0">
    <w:p w14:paraId="697339B1" w14:textId="77777777" w:rsidR="00A05F6E" w:rsidRDefault="00A05F6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992013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13094"/>
    <w:rsid w:val="00016CD2"/>
    <w:rsid w:val="00025E77"/>
    <w:rsid w:val="000616BD"/>
    <w:rsid w:val="000B3837"/>
    <w:rsid w:val="000B3A13"/>
    <w:rsid w:val="000F334F"/>
    <w:rsid w:val="000F76A8"/>
    <w:rsid w:val="001043B8"/>
    <w:rsid w:val="00161954"/>
    <w:rsid w:val="00181A2B"/>
    <w:rsid w:val="00192CE8"/>
    <w:rsid w:val="001C32B8"/>
    <w:rsid w:val="001C54D5"/>
    <w:rsid w:val="001F62F6"/>
    <w:rsid w:val="00213E86"/>
    <w:rsid w:val="00234D82"/>
    <w:rsid w:val="00244134"/>
    <w:rsid w:val="00251B96"/>
    <w:rsid w:val="00253E33"/>
    <w:rsid w:val="00263BB7"/>
    <w:rsid w:val="00291D24"/>
    <w:rsid w:val="002B3D6A"/>
    <w:rsid w:val="002E35BD"/>
    <w:rsid w:val="002F192F"/>
    <w:rsid w:val="00343A29"/>
    <w:rsid w:val="003610D2"/>
    <w:rsid w:val="003922E0"/>
    <w:rsid w:val="00397C7D"/>
    <w:rsid w:val="003F77D1"/>
    <w:rsid w:val="00415EAA"/>
    <w:rsid w:val="0042203B"/>
    <w:rsid w:val="00484080"/>
    <w:rsid w:val="004A5453"/>
    <w:rsid w:val="00553B5C"/>
    <w:rsid w:val="005B2295"/>
    <w:rsid w:val="005C373F"/>
    <w:rsid w:val="005E0452"/>
    <w:rsid w:val="005E0E47"/>
    <w:rsid w:val="005E2BE1"/>
    <w:rsid w:val="005F48BC"/>
    <w:rsid w:val="00650B97"/>
    <w:rsid w:val="0067722A"/>
    <w:rsid w:val="00683120"/>
    <w:rsid w:val="006E5C3F"/>
    <w:rsid w:val="006F5AF8"/>
    <w:rsid w:val="0070010A"/>
    <w:rsid w:val="00726FB9"/>
    <w:rsid w:val="00756CDA"/>
    <w:rsid w:val="0077150A"/>
    <w:rsid w:val="00817038"/>
    <w:rsid w:val="00834092"/>
    <w:rsid w:val="00870D4C"/>
    <w:rsid w:val="00881E14"/>
    <w:rsid w:val="008A28BB"/>
    <w:rsid w:val="008A3D23"/>
    <w:rsid w:val="008B0971"/>
    <w:rsid w:val="008B3A12"/>
    <w:rsid w:val="008B68C0"/>
    <w:rsid w:val="008D4E8D"/>
    <w:rsid w:val="008F50B3"/>
    <w:rsid w:val="0093400D"/>
    <w:rsid w:val="0096484A"/>
    <w:rsid w:val="00970A39"/>
    <w:rsid w:val="0097200D"/>
    <w:rsid w:val="00974535"/>
    <w:rsid w:val="00992013"/>
    <w:rsid w:val="009D3987"/>
    <w:rsid w:val="00A05F6E"/>
    <w:rsid w:val="00A25A21"/>
    <w:rsid w:val="00A32910"/>
    <w:rsid w:val="00A61625"/>
    <w:rsid w:val="00A74168"/>
    <w:rsid w:val="00A8619D"/>
    <w:rsid w:val="00A90145"/>
    <w:rsid w:val="00AC08F8"/>
    <w:rsid w:val="00AD3026"/>
    <w:rsid w:val="00B0394E"/>
    <w:rsid w:val="00B138C1"/>
    <w:rsid w:val="00B75832"/>
    <w:rsid w:val="00B82565"/>
    <w:rsid w:val="00B85B97"/>
    <w:rsid w:val="00BD0F70"/>
    <w:rsid w:val="00BD6A3C"/>
    <w:rsid w:val="00C01B99"/>
    <w:rsid w:val="00C14D23"/>
    <w:rsid w:val="00C223D6"/>
    <w:rsid w:val="00C378AB"/>
    <w:rsid w:val="00C50C7B"/>
    <w:rsid w:val="00C5212C"/>
    <w:rsid w:val="00C529AA"/>
    <w:rsid w:val="00C550DD"/>
    <w:rsid w:val="00C602D8"/>
    <w:rsid w:val="00C8776C"/>
    <w:rsid w:val="00CE3ECA"/>
    <w:rsid w:val="00CF76C7"/>
    <w:rsid w:val="00D52C78"/>
    <w:rsid w:val="00D733AB"/>
    <w:rsid w:val="00D82EAF"/>
    <w:rsid w:val="00DA757B"/>
    <w:rsid w:val="00E04774"/>
    <w:rsid w:val="00F239C8"/>
    <w:rsid w:val="00F60B84"/>
    <w:rsid w:val="00F92B73"/>
    <w:rsid w:val="00FA3A9D"/>
    <w:rsid w:val="00FB2887"/>
    <w:rsid w:val="00FC5CCF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5F6E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customStyle="1" w:styleId="jpfdse">
    <w:name w:val="jpfdse"/>
    <w:basedOn w:val="Fontepargpadro"/>
    <w:rsid w:val="006E5C3F"/>
  </w:style>
  <w:style w:type="character" w:styleId="Forte">
    <w:name w:val="Strong"/>
    <w:basedOn w:val="Fontepargpadro"/>
    <w:uiPriority w:val="22"/>
    <w:qFormat/>
    <w:rsid w:val="007001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8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2023-01-10T11:36:00Z</cp:lastPrinted>
  <dcterms:created xsi:type="dcterms:W3CDTF">2023-01-10T12:32:00Z</dcterms:created>
  <dcterms:modified xsi:type="dcterms:W3CDTF">2023-01-10T12:32:00Z</dcterms:modified>
</cp:coreProperties>
</file>