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527071F" w14:textId="1E8E1281" w:rsidR="00D04E9D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COMPETENTE, SOLICITANDO </w:t>
      </w:r>
      <w:r w:rsidR="00097504">
        <w:rPr>
          <w:rFonts w:ascii="Arial" w:hAnsi="Arial" w:cs="Arial"/>
          <w:b/>
          <w:color w:val="000000"/>
        </w:rPr>
        <w:t>INFORMAÇÕES REFERENTES A LICITAÇÃO 1</w:t>
      </w:r>
      <w:r w:rsidR="00EF6CDB">
        <w:rPr>
          <w:rFonts w:ascii="Arial" w:hAnsi="Arial" w:cs="Arial"/>
          <w:b/>
          <w:color w:val="000000"/>
        </w:rPr>
        <w:t>87</w:t>
      </w:r>
      <w:r w:rsidR="00097504">
        <w:rPr>
          <w:rFonts w:ascii="Arial" w:hAnsi="Arial" w:cs="Arial"/>
          <w:b/>
          <w:color w:val="000000"/>
        </w:rPr>
        <w:t xml:space="preserve">/2022, SOLICITADA PELA </w:t>
      </w:r>
      <w:r w:rsidR="00097504" w:rsidRPr="00A52ABA">
        <w:rPr>
          <w:rFonts w:ascii="Arial" w:hAnsi="Arial" w:cs="Arial"/>
          <w:b/>
          <w:color w:val="000000"/>
        </w:rPr>
        <w:t>SECRETARIA MUNICIPAL DE SAÚDE</w:t>
      </w:r>
      <w:r w:rsidR="00097504" w:rsidRPr="00D04E9D">
        <w:rPr>
          <w:rFonts w:ascii="Arial" w:hAnsi="Arial" w:cs="Arial"/>
          <w:b/>
          <w:color w:val="000000"/>
        </w:rPr>
        <w:t xml:space="preserve">, </w:t>
      </w:r>
      <w:r w:rsidR="00097504">
        <w:rPr>
          <w:rFonts w:ascii="Arial" w:hAnsi="Arial" w:cs="Arial"/>
          <w:b/>
          <w:color w:val="000000"/>
        </w:rPr>
        <w:t xml:space="preserve">QUE TEVE POR OBJETO </w:t>
      </w:r>
      <w:r w:rsidR="00826B42" w:rsidRPr="00826B42">
        <w:rPr>
          <w:rFonts w:ascii="Arial" w:hAnsi="Arial" w:cs="Arial"/>
          <w:b/>
          <w:color w:val="000000"/>
        </w:rPr>
        <w:t>CONTRATAÇÃO DE SERVIÇOS ESPECIALIZADOS EM GERENCIAMENTO DE IMAGENS RADIOGRÁFICAS, ATRAVÉS DO PORTAL DE LICITAÇÕES ELETRÔNICAS LICITAR DIGITAL</w:t>
      </w:r>
      <w:r w:rsidR="00826B42">
        <w:rPr>
          <w:rFonts w:ascii="Arial" w:hAnsi="Arial" w:cs="Arial"/>
          <w:b/>
          <w:color w:val="000000"/>
        </w:rPr>
        <w:t xml:space="preserve">. 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5729EF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A928D5">
        <w:rPr>
          <w:rFonts w:ascii="Arial" w:hAnsi="Arial" w:cs="Arial"/>
        </w:rPr>
        <w:t>9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826B42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9C2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6F7641"/>
    <w:rsid w:val="00700096"/>
    <w:rsid w:val="00756CDA"/>
    <w:rsid w:val="00786EAD"/>
    <w:rsid w:val="00795EA6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2023-01-09T18:17:00Z</cp:lastPrinted>
  <dcterms:created xsi:type="dcterms:W3CDTF">2023-01-09T18:33:00Z</dcterms:created>
  <dcterms:modified xsi:type="dcterms:W3CDTF">2023-01-09T18:33:00Z</dcterms:modified>
</cp:coreProperties>
</file>