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527071F" w14:textId="485CAF25" w:rsidR="00D04E9D" w:rsidRDefault="003A3C8D" w:rsidP="008D4E8D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COMPETENTE, SOLICITANDO </w:t>
      </w:r>
      <w:r w:rsidR="009B21C1">
        <w:rPr>
          <w:rFonts w:ascii="Arial" w:hAnsi="Arial" w:cs="Arial"/>
          <w:b/>
          <w:color w:val="000000"/>
        </w:rPr>
        <w:t xml:space="preserve">INFORMAÇÕES REFERENTES A LICITAÇÃO 72/2022, SOLICITADA PELA </w:t>
      </w:r>
      <w:r w:rsidR="009B21C1" w:rsidRPr="009B21C1">
        <w:rPr>
          <w:rFonts w:ascii="Arial" w:hAnsi="Arial" w:cs="Arial"/>
          <w:b/>
          <w:color w:val="000000"/>
        </w:rPr>
        <w:t>SECRETARIA MUNICIPAL DE OBRAS, SEGURANÇA, TRÂNSITO E TRANSPORTE</w:t>
      </w:r>
      <w:r w:rsidR="009B21C1" w:rsidRPr="00D04E9D">
        <w:rPr>
          <w:rFonts w:ascii="Arial" w:hAnsi="Arial" w:cs="Arial"/>
          <w:b/>
          <w:color w:val="000000"/>
        </w:rPr>
        <w:t xml:space="preserve">, </w:t>
      </w:r>
      <w:r w:rsidR="009B21C1">
        <w:rPr>
          <w:rFonts w:ascii="Arial" w:hAnsi="Arial" w:cs="Arial"/>
          <w:b/>
          <w:color w:val="000000"/>
        </w:rPr>
        <w:t xml:space="preserve">QUE TEVE POR OBJETO </w:t>
      </w:r>
      <w:r w:rsidR="009B21C1" w:rsidRPr="009B21C1">
        <w:rPr>
          <w:rFonts w:ascii="Arial" w:hAnsi="Arial" w:cs="Arial"/>
          <w:b/>
          <w:color w:val="000000"/>
        </w:rPr>
        <w:t>REGISTRO DE PREÇOS VISANDO A EVENTUAL AQUISIÇÃO DE COMBUSTÍVEIS, NOS TERMOS SOLICITADOS PELA SECRETARIA MUNICIPAL DE OBRAS, SEGURANÇA, TRÂNSITO E TRANSPORTE.  ATUAM COMO PARTICIPE A SECRETARIA MUNICIPAL DE EDUCAÇÃO, ESPORTES E CULTURA, FUMEP E SAAE.</w:t>
      </w:r>
      <w:bookmarkStart w:id="0" w:name="_GoBack"/>
      <w:bookmarkEnd w:id="0"/>
    </w:p>
    <w:p w14:paraId="473B6FD8" w14:textId="77777777" w:rsidR="008C3DDD" w:rsidRDefault="008C3DDD" w:rsidP="002E35BD">
      <w:pPr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5729EF3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551E">
        <w:rPr>
          <w:rFonts w:ascii="Arial" w:hAnsi="Arial" w:cs="Arial"/>
        </w:rPr>
        <w:t>0</w:t>
      </w:r>
      <w:r w:rsidR="00A928D5">
        <w:rPr>
          <w:rFonts w:ascii="Arial" w:hAnsi="Arial" w:cs="Arial"/>
        </w:rPr>
        <w:t>9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9B21C1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A1BE3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975EA"/>
    <w:rsid w:val="001C32B8"/>
    <w:rsid w:val="001C48EA"/>
    <w:rsid w:val="001C54D5"/>
    <w:rsid w:val="0021632F"/>
    <w:rsid w:val="002349C2"/>
    <w:rsid w:val="00234D82"/>
    <w:rsid w:val="00244134"/>
    <w:rsid w:val="00251B96"/>
    <w:rsid w:val="00253E33"/>
    <w:rsid w:val="00263BB7"/>
    <w:rsid w:val="002B3D6A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A3C8D"/>
    <w:rsid w:val="003F1907"/>
    <w:rsid w:val="003F77D1"/>
    <w:rsid w:val="00402C5A"/>
    <w:rsid w:val="00415EAA"/>
    <w:rsid w:val="0042203B"/>
    <w:rsid w:val="00433213"/>
    <w:rsid w:val="0045167E"/>
    <w:rsid w:val="004579B1"/>
    <w:rsid w:val="004B662E"/>
    <w:rsid w:val="004E3523"/>
    <w:rsid w:val="004F658D"/>
    <w:rsid w:val="0054785E"/>
    <w:rsid w:val="00553B5C"/>
    <w:rsid w:val="00553CEF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F5AF8"/>
    <w:rsid w:val="006F7641"/>
    <w:rsid w:val="00700096"/>
    <w:rsid w:val="007474E1"/>
    <w:rsid w:val="00756CDA"/>
    <w:rsid w:val="00786EAD"/>
    <w:rsid w:val="00795EA6"/>
    <w:rsid w:val="00817038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551E"/>
    <w:rsid w:val="0093400D"/>
    <w:rsid w:val="0096484A"/>
    <w:rsid w:val="0097200D"/>
    <w:rsid w:val="00974535"/>
    <w:rsid w:val="00986821"/>
    <w:rsid w:val="0099129E"/>
    <w:rsid w:val="009A23DC"/>
    <w:rsid w:val="009B21C1"/>
    <w:rsid w:val="009D3987"/>
    <w:rsid w:val="009F3209"/>
    <w:rsid w:val="00A05F6E"/>
    <w:rsid w:val="00A1448A"/>
    <w:rsid w:val="00A25A21"/>
    <w:rsid w:val="00A52ABA"/>
    <w:rsid w:val="00A61625"/>
    <w:rsid w:val="00A90145"/>
    <w:rsid w:val="00A928D5"/>
    <w:rsid w:val="00A943D3"/>
    <w:rsid w:val="00AD3026"/>
    <w:rsid w:val="00B138C1"/>
    <w:rsid w:val="00B26887"/>
    <w:rsid w:val="00B75832"/>
    <w:rsid w:val="00B82565"/>
    <w:rsid w:val="00B9326B"/>
    <w:rsid w:val="00BC00EA"/>
    <w:rsid w:val="00BC610B"/>
    <w:rsid w:val="00BD0F70"/>
    <w:rsid w:val="00BD6A3C"/>
    <w:rsid w:val="00BD7F43"/>
    <w:rsid w:val="00C01B99"/>
    <w:rsid w:val="00C12213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56464"/>
    <w:rsid w:val="00EE0972"/>
    <w:rsid w:val="00EF6CDB"/>
    <w:rsid w:val="00F60B84"/>
    <w:rsid w:val="00F63EFA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2023-01-09T19:05:00Z</cp:lastPrinted>
  <dcterms:created xsi:type="dcterms:W3CDTF">2023-01-09T19:24:00Z</dcterms:created>
  <dcterms:modified xsi:type="dcterms:W3CDTF">2023-01-09T19:24:00Z</dcterms:modified>
</cp:coreProperties>
</file>