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527071F" w14:textId="59ED4446" w:rsidR="00D04E9D" w:rsidRDefault="003A3C8D" w:rsidP="008D4E8D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COMPETENTE, SOLICITANDO </w:t>
      </w:r>
      <w:r w:rsidR="006F7641">
        <w:rPr>
          <w:rFonts w:ascii="Arial" w:hAnsi="Arial" w:cs="Arial"/>
          <w:b/>
          <w:color w:val="000000"/>
        </w:rPr>
        <w:t xml:space="preserve">INFORMAÇÕES REFERENTES A LICITAÇÃO 73/2022, SOLICITADA PELA </w:t>
      </w:r>
      <w:r w:rsidR="006F7641" w:rsidRPr="006F7641">
        <w:rPr>
          <w:rFonts w:ascii="Arial" w:hAnsi="Arial" w:cs="Arial"/>
          <w:b/>
          <w:color w:val="000000"/>
        </w:rPr>
        <w:t>CONTROLADORIA GERAL DO MUNICÍPIO</w:t>
      </w:r>
      <w:r w:rsidR="006F7641" w:rsidRPr="00D04E9D">
        <w:rPr>
          <w:rFonts w:ascii="Arial" w:hAnsi="Arial" w:cs="Arial"/>
          <w:b/>
          <w:color w:val="000000"/>
        </w:rPr>
        <w:t xml:space="preserve">, </w:t>
      </w:r>
      <w:r w:rsidR="006F7641">
        <w:rPr>
          <w:rFonts w:ascii="Arial" w:hAnsi="Arial" w:cs="Arial"/>
          <w:b/>
          <w:color w:val="000000"/>
        </w:rPr>
        <w:t xml:space="preserve">QUE TEVE POR OBJETO </w:t>
      </w:r>
      <w:r w:rsidR="006F7641" w:rsidRPr="006F7641">
        <w:rPr>
          <w:rFonts w:ascii="Arial" w:hAnsi="Arial" w:cs="Arial"/>
          <w:b/>
          <w:color w:val="000000"/>
        </w:rPr>
        <w:t>AQUISIÇÃO DE APARELHOS DE AR CONDICIONADO E INSTALAÇÃO DESTES, NOS TERMOS SOLICITADOS PELA CONTROLADORIA GERAL DO MUNICÍPIO, CONFORME SOLICITAÇÕES DE COMPRAS Nº 99194 E 99056</w:t>
      </w:r>
      <w:r w:rsidR="006F7641">
        <w:rPr>
          <w:rFonts w:ascii="Arial" w:hAnsi="Arial" w:cs="Arial"/>
          <w:b/>
          <w:color w:val="000000"/>
        </w:rPr>
        <w:t xml:space="preserve">. </w:t>
      </w:r>
      <w:bookmarkStart w:id="0" w:name="_GoBack"/>
      <w:bookmarkEnd w:id="0"/>
    </w:p>
    <w:p w14:paraId="473B6FD8" w14:textId="77777777" w:rsidR="008C3DDD" w:rsidRDefault="008C3DDD" w:rsidP="002E35BD">
      <w:pPr>
        <w:rPr>
          <w:rFonts w:ascii="Arial" w:hAnsi="Arial" w:cs="Arial"/>
          <w:b/>
        </w:rPr>
      </w:pP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5729EF3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551E">
        <w:rPr>
          <w:rFonts w:ascii="Arial" w:hAnsi="Arial" w:cs="Arial"/>
        </w:rPr>
        <w:t>0</w:t>
      </w:r>
      <w:r w:rsidR="00A928D5">
        <w:rPr>
          <w:rFonts w:ascii="Arial" w:hAnsi="Arial" w:cs="Arial"/>
        </w:rPr>
        <w:t>9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4CCB6" w14:textId="77777777" w:rsidR="001C48EA" w:rsidRDefault="001C48EA" w:rsidP="005F48BC">
      <w:pPr>
        <w:spacing w:line="240" w:lineRule="auto"/>
      </w:pPr>
      <w:r>
        <w:separator/>
      </w:r>
    </w:p>
  </w:endnote>
  <w:endnote w:type="continuationSeparator" w:id="0">
    <w:p w14:paraId="2D676160" w14:textId="77777777" w:rsidR="001C48EA" w:rsidRDefault="001C48EA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9A723" w14:textId="77777777" w:rsidR="001C48EA" w:rsidRDefault="001C48EA" w:rsidP="005F48BC">
      <w:pPr>
        <w:spacing w:line="240" w:lineRule="auto"/>
      </w:pPr>
      <w:r>
        <w:separator/>
      </w:r>
    </w:p>
  </w:footnote>
  <w:footnote w:type="continuationSeparator" w:id="0">
    <w:p w14:paraId="73D5B829" w14:textId="77777777" w:rsidR="001C48EA" w:rsidRDefault="001C48EA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6F7641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92CE8"/>
    <w:rsid w:val="001C32B8"/>
    <w:rsid w:val="001C48EA"/>
    <w:rsid w:val="001C54D5"/>
    <w:rsid w:val="0021632F"/>
    <w:rsid w:val="002349C2"/>
    <w:rsid w:val="00234D82"/>
    <w:rsid w:val="00244134"/>
    <w:rsid w:val="00251B96"/>
    <w:rsid w:val="00253E33"/>
    <w:rsid w:val="00263BB7"/>
    <w:rsid w:val="002B3D6A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A3C8D"/>
    <w:rsid w:val="003F1907"/>
    <w:rsid w:val="003F77D1"/>
    <w:rsid w:val="00402C5A"/>
    <w:rsid w:val="00415EAA"/>
    <w:rsid w:val="0042203B"/>
    <w:rsid w:val="00433213"/>
    <w:rsid w:val="0045167E"/>
    <w:rsid w:val="004579B1"/>
    <w:rsid w:val="004B662E"/>
    <w:rsid w:val="004E3523"/>
    <w:rsid w:val="004F658D"/>
    <w:rsid w:val="0054785E"/>
    <w:rsid w:val="00553B5C"/>
    <w:rsid w:val="00553CEF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F5AF8"/>
    <w:rsid w:val="006F7641"/>
    <w:rsid w:val="00700096"/>
    <w:rsid w:val="00756CDA"/>
    <w:rsid w:val="00786EAD"/>
    <w:rsid w:val="00795EA6"/>
    <w:rsid w:val="00817038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551E"/>
    <w:rsid w:val="0093400D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61625"/>
    <w:rsid w:val="00A90145"/>
    <w:rsid w:val="00A928D5"/>
    <w:rsid w:val="00A943D3"/>
    <w:rsid w:val="00AD3026"/>
    <w:rsid w:val="00B138C1"/>
    <w:rsid w:val="00B26887"/>
    <w:rsid w:val="00B75832"/>
    <w:rsid w:val="00B82565"/>
    <w:rsid w:val="00B9326B"/>
    <w:rsid w:val="00BC00EA"/>
    <w:rsid w:val="00BC610B"/>
    <w:rsid w:val="00BD0F70"/>
    <w:rsid w:val="00BD6A3C"/>
    <w:rsid w:val="00BD7F43"/>
    <w:rsid w:val="00C01B99"/>
    <w:rsid w:val="00C12213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F60B84"/>
    <w:rsid w:val="00F63EFA"/>
    <w:rsid w:val="00F92B73"/>
    <w:rsid w:val="00FA3A9D"/>
    <w:rsid w:val="00FB068A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120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2023-01-09T18:08:00Z</cp:lastPrinted>
  <dcterms:created xsi:type="dcterms:W3CDTF">2023-01-09T18:15:00Z</dcterms:created>
  <dcterms:modified xsi:type="dcterms:W3CDTF">2023-01-09T18:15:00Z</dcterms:modified>
</cp:coreProperties>
</file>