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19418A88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 xml:space="preserve">INFORMAÇÕES REFERENTES A LICITAÇÃO 189/2022, SOLICITADA PELA </w:t>
      </w:r>
      <w:r w:rsidR="00590228" w:rsidRPr="00A52ABA">
        <w:rPr>
          <w:rFonts w:ascii="Arial" w:hAnsi="Arial" w:cs="Arial"/>
          <w:b/>
          <w:color w:val="000000"/>
        </w:rPr>
        <w:t>SECRETARIA MUNICIPAL DE SAÚDE</w:t>
      </w:r>
      <w:r w:rsidR="00590228" w:rsidRPr="00D04E9D">
        <w:rPr>
          <w:rFonts w:ascii="Arial" w:hAnsi="Arial" w:cs="Arial"/>
          <w:b/>
          <w:color w:val="000000"/>
        </w:rPr>
        <w:t xml:space="preserve">, </w:t>
      </w:r>
      <w:r w:rsidR="00590228">
        <w:rPr>
          <w:rFonts w:ascii="Arial" w:hAnsi="Arial" w:cs="Arial"/>
          <w:b/>
          <w:color w:val="000000"/>
        </w:rPr>
        <w:t xml:space="preserve">QUE TEVE POR OBJETO </w:t>
      </w:r>
      <w:r w:rsidR="00590228" w:rsidRPr="00590228">
        <w:rPr>
          <w:rFonts w:ascii="Arial" w:hAnsi="Arial" w:cs="Arial"/>
          <w:b/>
          <w:color w:val="000000"/>
        </w:rPr>
        <w:t>EVENTUAL AQUISIÇÃO DE MATERIAL MÉDICO-HOSPITALAR DIVERSOS (FIO CIRÚRGICO, CATETER, TERMÔMETRO, ETC.), ATRAVÉS DO PORTAL DE LICITAÇÕES ELETRÔNICAS LICITAR DIGITAL.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59022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2023-01-09T18:17:00Z</cp:lastPrinted>
  <dcterms:created xsi:type="dcterms:W3CDTF">2023-01-09T19:45:00Z</dcterms:created>
  <dcterms:modified xsi:type="dcterms:W3CDTF">2023-01-09T19:45:00Z</dcterms:modified>
</cp:coreProperties>
</file>