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473B6FD8" w14:textId="7FA0BE3B" w:rsidR="008C3DDD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COMPETENTE, </w:t>
      </w:r>
      <w:r w:rsidR="00590228" w:rsidRPr="00FB068A">
        <w:rPr>
          <w:rFonts w:ascii="Arial" w:hAnsi="Arial" w:cs="Arial"/>
          <w:b/>
          <w:color w:val="000000"/>
        </w:rPr>
        <w:t xml:space="preserve">SOLICITANDO </w:t>
      </w:r>
      <w:r w:rsidR="00590228">
        <w:rPr>
          <w:rFonts w:ascii="Arial" w:hAnsi="Arial" w:cs="Arial"/>
          <w:b/>
          <w:color w:val="000000"/>
        </w:rPr>
        <w:t>INFORMAÇÕES REFERENTES A LICITAÇÃO 1</w:t>
      </w:r>
      <w:r w:rsidR="00F87D42">
        <w:rPr>
          <w:rFonts w:ascii="Arial" w:hAnsi="Arial" w:cs="Arial"/>
          <w:b/>
          <w:color w:val="000000"/>
        </w:rPr>
        <w:t>5</w:t>
      </w:r>
      <w:r w:rsidR="00590228">
        <w:rPr>
          <w:rFonts w:ascii="Arial" w:hAnsi="Arial" w:cs="Arial"/>
          <w:b/>
          <w:color w:val="000000"/>
        </w:rPr>
        <w:t xml:space="preserve">/2022, SOLICITADA </w:t>
      </w:r>
      <w:bookmarkStart w:id="0" w:name="_GoBack"/>
      <w:r w:rsidR="00C1261B">
        <w:rPr>
          <w:rFonts w:ascii="Arial" w:hAnsi="Arial" w:cs="Arial"/>
          <w:b/>
          <w:color w:val="000000"/>
        </w:rPr>
        <w:t xml:space="preserve">PELA </w:t>
      </w:r>
      <w:r w:rsidR="00C1261B" w:rsidRPr="00C1261B">
        <w:rPr>
          <w:rFonts w:ascii="Arial" w:hAnsi="Arial" w:cs="Arial"/>
          <w:b/>
          <w:color w:val="000000"/>
        </w:rPr>
        <w:t>SECRETARIA MUNICIPAL DE EDUCAÇÃO, ESPORTES E CULTURA</w:t>
      </w:r>
      <w:r w:rsidR="00C1261B" w:rsidRPr="00D04E9D">
        <w:rPr>
          <w:rFonts w:ascii="Arial" w:hAnsi="Arial" w:cs="Arial"/>
          <w:b/>
          <w:color w:val="000000"/>
        </w:rPr>
        <w:t xml:space="preserve">, </w:t>
      </w:r>
      <w:r w:rsidR="00C1261B">
        <w:rPr>
          <w:rFonts w:ascii="Arial" w:hAnsi="Arial" w:cs="Arial"/>
          <w:b/>
          <w:color w:val="000000"/>
        </w:rPr>
        <w:t xml:space="preserve">QUE TEVE POR OBJETO </w:t>
      </w:r>
      <w:r w:rsidR="00C1261B" w:rsidRPr="00C1261B">
        <w:rPr>
          <w:rFonts w:ascii="Arial" w:hAnsi="Arial" w:cs="Arial"/>
          <w:b/>
          <w:color w:val="000000"/>
        </w:rPr>
        <w:t>CONTRATAÇÃO DE EMPRESA DE ENGENHARIA ESPECIALIZADA PARA CONSTRUÇÃO DE CRECHE TIPO I ? PROINFÂNCIA NO BAIRRO: JARDIM DOS PEQUIS NO MUNICÍPIO DE SETE LAGOAS/MG</w:t>
      </w:r>
      <w:r w:rsidR="00C1261B" w:rsidRPr="00F87D42">
        <w:rPr>
          <w:rFonts w:ascii="Arial" w:hAnsi="Arial" w:cs="Arial"/>
          <w:b/>
          <w:color w:val="000000"/>
        </w:rPr>
        <w:t>.</w:t>
      </w:r>
    </w:p>
    <w:bookmarkEnd w:id="0"/>
    <w:p w14:paraId="3666FF69" w14:textId="77777777" w:rsidR="00F87D42" w:rsidRDefault="00F87D42" w:rsidP="00F87D42">
      <w:pPr>
        <w:jc w:val="both"/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5729EF3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551E">
        <w:rPr>
          <w:rFonts w:ascii="Arial" w:hAnsi="Arial" w:cs="Arial"/>
        </w:rPr>
        <w:t>0</w:t>
      </w:r>
      <w:r w:rsidR="00A928D5">
        <w:rPr>
          <w:rFonts w:ascii="Arial" w:hAnsi="Arial" w:cs="Arial"/>
        </w:rPr>
        <w:t>9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4CCB6" w14:textId="77777777" w:rsidR="001C48EA" w:rsidRDefault="001C48EA" w:rsidP="005F48BC">
      <w:pPr>
        <w:spacing w:line="240" w:lineRule="auto"/>
      </w:pPr>
      <w:r>
        <w:separator/>
      </w:r>
    </w:p>
  </w:endnote>
  <w:endnote w:type="continuationSeparator" w:id="0">
    <w:p w14:paraId="2D676160" w14:textId="77777777" w:rsidR="001C48EA" w:rsidRDefault="001C48EA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9A723" w14:textId="77777777" w:rsidR="001C48EA" w:rsidRDefault="001C48EA" w:rsidP="005F48BC">
      <w:pPr>
        <w:spacing w:line="240" w:lineRule="auto"/>
      </w:pPr>
      <w:r>
        <w:separator/>
      </w:r>
    </w:p>
  </w:footnote>
  <w:footnote w:type="continuationSeparator" w:id="0">
    <w:p w14:paraId="73D5B829" w14:textId="77777777" w:rsidR="001C48EA" w:rsidRDefault="001C48EA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C1261B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C32B8"/>
    <w:rsid w:val="001C48EA"/>
    <w:rsid w:val="001C54D5"/>
    <w:rsid w:val="0021632F"/>
    <w:rsid w:val="002349C2"/>
    <w:rsid w:val="00234D82"/>
    <w:rsid w:val="00244134"/>
    <w:rsid w:val="00251B96"/>
    <w:rsid w:val="00253E33"/>
    <w:rsid w:val="00263BB7"/>
    <w:rsid w:val="002B3D6A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A3C8D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F5AF8"/>
    <w:rsid w:val="006F7641"/>
    <w:rsid w:val="00700096"/>
    <w:rsid w:val="00756CDA"/>
    <w:rsid w:val="00786EAD"/>
    <w:rsid w:val="00795EA6"/>
    <w:rsid w:val="00817038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551E"/>
    <w:rsid w:val="0093400D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52ABA"/>
    <w:rsid w:val="00A61625"/>
    <w:rsid w:val="00A90145"/>
    <w:rsid w:val="00A928D5"/>
    <w:rsid w:val="00A943D3"/>
    <w:rsid w:val="00AD3026"/>
    <w:rsid w:val="00B138C1"/>
    <w:rsid w:val="00B26887"/>
    <w:rsid w:val="00B75832"/>
    <w:rsid w:val="00B82565"/>
    <w:rsid w:val="00B9326B"/>
    <w:rsid w:val="00BC00EA"/>
    <w:rsid w:val="00BC610B"/>
    <w:rsid w:val="00BD0F70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60B84"/>
    <w:rsid w:val="00F63EFA"/>
    <w:rsid w:val="00F87D42"/>
    <w:rsid w:val="00F92B73"/>
    <w:rsid w:val="00FA3A9D"/>
    <w:rsid w:val="00FB068A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120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2023-01-09T19:47:00Z</cp:lastPrinted>
  <dcterms:created xsi:type="dcterms:W3CDTF">2023-01-09T19:53:00Z</dcterms:created>
  <dcterms:modified xsi:type="dcterms:W3CDTF">2023-01-09T19:53:00Z</dcterms:modified>
</cp:coreProperties>
</file>