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527071F" w14:textId="0ECB6B12" w:rsidR="00D04E9D" w:rsidRDefault="003A3C8D" w:rsidP="008D4E8D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PREFEITO MUNICIPAL DUÍLIO DE CASTRO JUNTO AO ÓRGÃO COMPETENTE, SOLICITANDO </w:t>
      </w:r>
      <w:r>
        <w:rPr>
          <w:rFonts w:ascii="Arial" w:hAnsi="Arial" w:cs="Arial"/>
          <w:b/>
          <w:color w:val="000000"/>
        </w:rPr>
        <w:t xml:space="preserve">INFORMAÇÕES REFERENTES </w:t>
      </w:r>
      <w:r w:rsidR="00D04E9D">
        <w:rPr>
          <w:rFonts w:ascii="Arial" w:hAnsi="Arial" w:cs="Arial"/>
          <w:b/>
          <w:color w:val="000000"/>
        </w:rPr>
        <w:t xml:space="preserve">A LICITAÇÃO 11/2022, SOLICITADA PELA </w:t>
      </w:r>
      <w:r w:rsidR="00D04E9D" w:rsidRPr="00D04E9D">
        <w:rPr>
          <w:rFonts w:ascii="Arial" w:hAnsi="Arial" w:cs="Arial"/>
          <w:b/>
          <w:color w:val="000000"/>
        </w:rPr>
        <w:t>SECRETARIA MUNICIPAL DE FAZENDA, ADMINISTRAÇÃO, PLANEJAMENTO, TECNOLOGIA E COMUNICAÇÃO SOCIAL</w:t>
      </w:r>
      <w:r w:rsidR="00D04E9D">
        <w:rPr>
          <w:rFonts w:ascii="Arial" w:hAnsi="Arial" w:cs="Arial"/>
          <w:b/>
          <w:color w:val="000000"/>
        </w:rPr>
        <w:t xml:space="preserve">, QUE TEVE POR OBJETO </w:t>
      </w:r>
      <w:r w:rsidR="00D04E9D" w:rsidRPr="00D04E9D">
        <w:rPr>
          <w:rFonts w:ascii="Arial" w:hAnsi="Arial" w:cs="Arial"/>
          <w:b/>
          <w:color w:val="000000"/>
        </w:rPr>
        <w:t>CONTRATAÇÃO DA PESSOA JURÍDICA, SETE LAGOAS CARTÓRIO DE REGISTRO DE IMÓVEIS 2º OFICIO PESSOA JURÍDICA DE DIREITO PRIVADO, INSCRITA SOB O CNPJ DE Nº 21.139.977/0001-64, SEDIADA À RUA PROFESSOR TEIXEIRA COSTA, Nº127, CENTRO, NESTA CIDADE, CONFORME SOLICITAÇÕES DE COMPRAS N° 099404 O VALOR ESTIMADO A SER PAGO PELO SERVIÇO É DE R$9 0.000,00 (NOVENTA MIL REAIS), E, SETE LAGOAS CARTÓRIO DE REGISTRO DE IMÓVEIS 1º OFICIO, PESSOA JURÍDICA DE DIREITO PRIVADO, INSCRITA SOB O CNPJ DE Nº 21.140.249/0001-72, SEDIADA À RUA PEDRO LUIZ, Nº 210, CENTRO NESTA CIDADE,  CONFORME SOLICITAÇÕES DE COMPRAS N° 099403 O VALOR ESTIMADO A SER PAGO PELO SERVIÇO É DE R$ 90.000,00 (NOVENTA MIL REAIS).</w:t>
      </w:r>
      <w:r w:rsidR="00D04E9D">
        <w:rPr>
          <w:rFonts w:ascii="Arial" w:hAnsi="Arial" w:cs="Arial"/>
          <w:b/>
          <w:color w:val="000000"/>
        </w:rPr>
        <w:t xml:space="preserve"> </w:t>
      </w:r>
    </w:p>
    <w:p w14:paraId="473B6FD8" w14:textId="77777777" w:rsidR="008C3DDD" w:rsidRDefault="008C3DDD" w:rsidP="002E35BD">
      <w:pPr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  <w:bookmarkStart w:id="0" w:name="_GoBack"/>
      <w:bookmarkEnd w:id="0"/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69EB5D9C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551E">
        <w:rPr>
          <w:rFonts w:ascii="Arial" w:hAnsi="Arial" w:cs="Arial"/>
        </w:rPr>
        <w:t>0</w:t>
      </w:r>
      <w:r w:rsidR="004B662E">
        <w:rPr>
          <w:rFonts w:ascii="Arial" w:hAnsi="Arial" w:cs="Arial"/>
        </w:rPr>
        <w:t>6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4CCB6" w14:textId="77777777" w:rsidR="001C48EA" w:rsidRDefault="001C48EA" w:rsidP="005F48BC">
      <w:pPr>
        <w:spacing w:line="240" w:lineRule="auto"/>
      </w:pPr>
      <w:r>
        <w:separator/>
      </w:r>
    </w:p>
  </w:endnote>
  <w:endnote w:type="continuationSeparator" w:id="0">
    <w:p w14:paraId="2D676160" w14:textId="77777777" w:rsidR="001C48EA" w:rsidRDefault="001C48E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9A723" w14:textId="77777777" w:rsidR="001C48EA" w:rsidRDefault="001C48EA" w:rsidP="005F48BC">
      <w:pPr>
        <w:spacing w:line="240" w:lineRule="auto"/>
      </w:pPr>
      <w:r>
        <w:separator/>
      </w:r>
    </w:p>
  </w:footnote>
  <w:footnote w:type="continuationSeparator" w:id="0">
    <w:p w14:paraId="73D5B829" w14:textId="77777777" w:rsidR="001C48EA" w:rsidRDefault="001C48E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4B662E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C32B8"/>
    <w:rsid w:val="001C48EA"/>
    <w:rsid w:val="001C54D5"/>
    <w:rsid w:val="0021632F"/>
    <w:rsid w:val="00234D82"/>
    <w:rsid w:val="00244134"/>
    <w:rsid w:val="00251B96"/>
    <w:rsid w:val="00253E33"/>
    <w:rsid w:val="00263BB7"/>
    <w:rsid w:val="002B3D6A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A3C8D"/>
    <w:rsid w:val="003F1907"/>
    <w:rsid w:val="003F77D1"/>
    <w:rsid w:val="00402C5A"/>
    <w:rsid w:val="00415EAA"/>
    <w:rsid w:val="0042203B"/>
    <w:rsid w:val="00433213"/>
    <w:rsid w:val="0045167E"/>
    <w:rsid w:val="004579B1"/>
    <w:rsid w:val="004B662E"/>
    <w:rsid w:val="004E3523"/>
    <w:rsid w:val="0054785E"/>
    <w:rsid w:val="00553B5C"/>
    <w:rsid w:val="00553CEF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F5AF8"/>
    <w:rsid w:val="00700096"/>
    <w:rsid w:val="00756CDA"/>
    <w:rsid w:val="00786EAD"/>
    <w:rsid w:val="00795EA6"/>
    <w:rsid w:val="00817038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551E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61625"/>
    <w:rsid w:val="00A90145"/>
    <w:rsid w:val="00A943D3"/>
    <w:rsid w:val="00AD3026"/>
    <w:rsid w:val="00B138C1"/>
    <w:rsid w:val="00B26887"/>
    <w:rsid w:val="00B75832"/>
    <w:rsid w:val="00B82565"/>
    <w:rsid w:val="00B9326B"/>
    <w:rsid w:val="00BC00EA"/>
    <w:rsid w:val="00BC610B"/>
    <w:rsid w:val="00BD0F70"/>
    <w:rsid w:val="00BD6A3C"/>
    <w:rsid w:val="00BD7F43"/>
    <w:rsid w:val="00C01B99"/>
    <w:rsid w:val="00C12213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F60B84"/>
    <w:rsid w:val="00F63EFA"/>
    <w:rsid w:val="00F92B73"/>
    <w:rsid w:val="00FA3A9D"/>
    <w:rsid w:val="00FB068A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208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2022-12-07T18:36:00Z</cp:lastPrinted>
  <dcterms:created xsi:type="dcterms:W3CDTF">2023-01-06T14:52:00Z</dcterms:created>
  <dcterms:modified xsi:type="dcterms:W3CDTF">2023-01-06T14:52:00Z</dcterms:modified>
</cp:coreProperties>
</file>