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527071F" w14:textId="48E93D16" w:rsidR="00D04E9D" w:rsidRDefault="003A3C8D" w:rsidP="008D4E8D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PREFEITO </w:t>
      </w:r>
      <w:r w:rsidR="004A2AB0" w:rsidRPr="004A2AB0">
        <w:rPr>
          <w:rFonts w:ascii="Arial" w:hAnsi="Arial" w:cs="Arial"/>
          <w:b/>
          <w:color w:val="000000"/>
        </w:rPr>
        <w:t xml:space="preserve">MUNICIPAL DUÍLIO DE CASTRO JUNTO AO ÓRGÃO COMPETENTE, SOLICITANDO </w:t>
      </w:r>
      <w:r w:rsidR="006A7A52" w:rsidRPr="004A2AB0">
        <w:rPr>
          <w:rFonts w:ascii="Arial" w:hAnsi="Arial" w:cs="Arial"/>
          <w:b/>
          <w:color w:val="000000"/>
        </w:rPr>
        <w:t xml:space="preserve">INFORMAÇÕES REFERENTES A LICITAÇÃO </w:t>
      </w:r>
      <w:r w:rsidR="00BD2073">
        <w:rPr>
          <w:rFonts w:ascii="Arial" w:hAnsi="Arial" w:cs="Arial"/>
          <w:b/>
          <w:color w:val="000000"/>
        </w:rPr>
        <w:t>40</w:t>
      </w:r>
      <w:r w:rsidR="006A7A52" w:rsidRPr="004A2AB0">
        <w:rPr>
          <w:rFonts w:ascii="Arial" w:hAnsi="Arial" w:cs="Arial"/>
          <w:b/>
          <w:color w:val="000000"/>
        </w:rPr>
        <w:t>/2022, SOLICITADA PEL</w:t>
      </w:r>
      <w:r w:rsidR="00BD2073">
        <w:rPr>
          <w:rFonts w:ascii="Arial" w:hAnsi="Arial" w:cs="Arial"/>
          <w:b/>
          <w:color w:val="000000"/>
        </w:rPr>
        <w:t>O</w:t>
      </w:r>
      <w:r w:rsidR="006A7A52" w:rsidRPr="004A2AB0">
        <w:rPr>
          <w:rFonts w:ascii="Arial" w:hAnsi="Arial" w:cs="Arial"/>
          <w:b/>
          <w:color w:val="000000"/>
        </w:rPr>
        <w:t xml:space="preserve"> </w:t>
      </w:r>
      <w:r w:rsidR="00BD2073" w:rsidRPr="00BD2073">
        <w:rPr>
          <w:rFonts w:ascii="Arial" w:hAnsi="Arial" w:cs="Arial"/>
          <w:b/>
          <w:color w:val="000000"/>
        </w:rPr>
        <w:t>SAAE - SERVIÇO AUTÔNOMO DE ÁGUA E ESGOTO</w:t>
      </w:r>
      <w:r w:rsidR="00BD2073" w:rsidRPr="004A2AB0">
        <w:rPr>
          <w:rFonts w:ascii="Arial" w:hAnsi="Arial" w:cs="Arial"/>
          <w:b/>
        </w:rPr>
        <w:t xml:space="preserve">, QUE TEVE POR OBJETO </w:t>
      </w:r>
      <w:r w:rsidR="00BD2073" w:rsidRPr="00BD2073">
        <w:rPr>
          <w:rFonts w:ascii="Arial" w:hAnsi="Arial" w:cs="Arial"/>
          <w:b/>
          <w:shd w:val="clear" w:color="auto" w:fill="FFFFFF"/>
        </w:rPr>
        <w:t>CONTRATAÇÃO DE EMPRESA ESPECIALIZADA PARA O FORNECIMENTO DE SOLUÇÃO WEB PARA GERENCIAMENTO, CONTROLE E AUTOMATIZAÇÃO DAS OPERAÇÕES DE CONSIGNAÇÃO NO ÂMBITO DA FOLHA DE PAGAMENTOS DO SAAE - SETE LAGOAS/MG, ASSIM COMO DA MARGEM CONSIGNÁVEL DOS SERVIDORES, PENSIONISTAS, OCUPANTES DE CARGO EM COMISSÃO E AUTORIDADES, ACESSÍVEL A PARTIR DE QUALQUER PONTO COM ACESSO À INTERNET E COM DISPONIBILIDADE DE 24 HORAS POR DIA E 7 (SETE) DIAS POR SEMANA, NOS TERMOS SOLICITADOS PELO SETOR DE RECURSOS HUMANOS.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69EB5D9C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4B662E">
        <w:rPr>
          <w:rFonts w:ascii="Arial" w:hAnsi="Arial" w:cs="Arial"/>
        </w:rPr>
        <w:t>6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BD2073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D82"/>
    <w:rsid w:val="00235BB4"/>
    <w:rsid w:val="00244134"/>
    <w:rsid w:val="00251B96"/>
    <w:rsid w:val="00253E33"/>
    <w:rsid w:val="00263BB7"/>
    <w:rsid w:val="00292A98"/>
    <w:rsid w:val="002A550A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A2AB0"/>
    <w:rsid w:val="004B662E"/>
    <w:rsid w:val="004E3523"/>
    <w:rsid w:val="0054785E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A7A52"/>
    <w:rsid w:val="006F5AF8"/>
    <w:rsid w:val="00700096"/>
    <w:rsid w:val="00756CDA"/>
    <w:rsid w:val="00786EAD"/>
    <w:rsid w:val="00795EA6"/>
    <w:rsid w:val="00817038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61625"/>
    <w:rsid w:val="00A9014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2073"/>
    <w:rsid w:val="00BD6A3C"/>
    <w:rsid w:val="00BD7F43"/>
    <w:rsid w:val="00BE6434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F60B84"/>
    <w:rsid w:val="00F63EFA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2023-01-06T15:12:00Z</cp:lastPrinted>
  <dcterms:created xsi:type="dcterms:W3CDTF">2023-01-06T15:18:00Z</dcterms:created>
  <dcterms:modified xsi:type="dcterms:W3CDTF">2023-01-06T15:18:00Z</dcterms:modified>
</cp:coreProperties>
</file>