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904684" w:rsidP="00904684">
      <w:pPr>
        <w:pStyle w:val="Ttulo1"/>
      </w:pPr>
      <w:r>
        <w:t>anteprojeto de lei nº _________/202</w:t>
      </w:r>
      <w:r w:rsidR="00DD3777">
        <w:t>3</w:t>
      </w:r>
    </w:p>
    <w:p w:rsidR="00AA6FD7" w:rsidRDefault="00AA6FD7" w:rsidP="00AA6FD7">
      <w:pPr>
        <w:pStyle w:val="Subttulo"/>
      </w:pPr>
      <w:r w:rsidRPr="00AA6FD7">
        <w:t>Dispõe sobre a implementaçã</w:t>
      </w:r>
      <w:r>
        <w:t xml:space="preserve">o do </w:t>
      </w:r>
      <w:r w:rsidRPr="00AA6FD7">
        <w:t>Programa Escola Sem Nazismo no âmbito das escolas da Rede Municipal de acordo com as diretrizes do Currículo da Cidade de S</w:t>
      </w:r>
      <w:r>
        <w:t>ete lagoas</w:t>
      </w:r>
      <w:r w:rsidRPr="00AA6FD7">
        <w:t>.</w:t>
      </w:r>
      <w:r>
        <w:t xml:space="preserve"> </w:t>
      </w:r>
    </w:p>
    <w:p w:rsidR="00AA6FD7" w:rsidRDefault="00AA6FD7" w:rsidP="00AA6FD7">
      <w:r>
        <w:t>Art. 1º. Esta Lei imple</w:t>
      </w:r>
      <w:r w:rsidR="00C31046">
        <w:t>menta</w:t>
      </w:r>
      <w:r>
        <w:t xml:space="preserve"> o Programa Escola Sem Nazismo no âmbito das escolas da Rede Municipal, visando educar os estudantes acerca da importância de se combater o nazismo e o fascismo, abordando o seu contexto histórico e atual.</w:t>
      </w:r>
    </w:p>
    <w:p w:rsidR="00AA6FD7" w:rsidRDefault="00AA6FD7" w:rsidP="00AA6FD7">
      <w:r>
        <w:t>Art. 2º. O Programa Escola Sem Nazismo deverá ser aplicado por profissionais de educação no ambiente escolar.</w:t>
      </w:r>
    </w:p>
    <w:p w:rsidR="00AA6FD7" w:rsidRDefault="00AA6FD7" w:rsidP="00AA6FD7">
      <w:r>
        <w:t xml:space="preserve">Art. 3º. A responsabilidade pela implementação do Programa será da Secretaria Municipal de </w:t>
      </w:r>
      <w:r w:rsidR="00586037">
        <w:t xml:space="preserve">Educação, Esporte, Cultura e </w:t>
      </w:r>
      <w:r w:rsidR="00514AAC">
        <w:t>Lazer em</w:t>
      </w:r>
      <w:r>
        <w:t xml:space="preserve"> parceria com a comunidade escolar.</w:t>
      </w:r>
    </w:p>
    <w:p w:rsidR="00AA6FD7" w:rsidRDefault="00AA6FD7" w:rsidP="00AA6FD7">
      <w:r>
        <w:t>Art. 4º. O programa contará com ciclos de seminários, cursos, reuniões e campanhas de conscientização nas escolas.</w:t>
      </w:r>
    </w:p>
    <w:p w:rsidR="006C00A1" w:rsidRDefault="00AA6FD7" w:rsidP="00AA6FD7">
      <w:r>
        <w:t>Art. 5º. Esta Lei entra em vigor na data de sua publicação, revogadas as disposições em contrário.</w:t>
      </w:r>
    </w:p>
    <w:p w:rsidR="00732900" w:rsidRDefault="00732900" w:rsidP="00AA6FD7"/>
    <w:p w:rsidR="004F62A3" w:rsidRDefault="004F62A3" w:rsidP="004F62A3">
      <w:r>
        <w:t xml:space="preserve">Sala das Sessões, </w:t>
      </w:r>
      <w:r w:rsidR="00AA6FD7">
        <w:t>2</w:t>
      </w:r>
      <w:r w:rsidR="00776C8D">
        <w:t>7</w:t>
      </w:r>
      <w:bookmarkStart w:id="0" w:name="_GoBack"/>
      <w:bookmarkEnd w:id="0"/>
      <w:r>
        <w:t xml:space="preserve"> de </w:t>
      </w:r>
      <w:r w:rsidR="00AA6FD7">
        <w:t>janeiro</w:t>
      </w:r>
      <w:r>
        <w:t xml:space="preserve"> de 202</w:t>
      </w:r>
      <w:r w:rsidR="00AA6FD7">
        <w:t>3</w:t>
      </w:r>
      <w:r>
        <w:t>.</w:t>
      </w:r>
    </w:p>
    <w:p w:rsidR="00732900" w:rsidRDefault="00732900" w:rsidP="004F62A3"/>
    <w:p w:rsidR="00732900" w:rsidRDefault="00732900" w:rsidP="004F62A3"/>
    <w:p w:rsidR="00732900" w:rsidRDefault="00732900" w:rsidP="004F62A3"/>
    <w:p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47FEEF8F" wp14:editId="1A390F07">
            <wp:simplePos x="0" y="0"/>
            <wp:positionH relativeFrom="column">
              <wp:posOffset>695325</wp:posOffset>
            </wp:positionH>
            <wp:positionV relativeFrom="paragraph">
              <wp:posOffset>128905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:rsidR="004F62A3" w:rsidRPr="00B417BF" w:rsidRDefault="004F62A3" w:rsidP="004F62A3">
      <w:pPr>
        <w:pStyle w:val="AssinaturadoVereador"/>
      </w:pPr>
    </w:p>
    <w:p w:rsidR="004F62A3" w:rsidRPr="00B417BF" w:rsidRDefault="004F62A3" w:rsidP="004F62A3">
      <w:pPr>
        <w:pStyle w:val="AssinaturadoVereador"/>
      </w:pPr>
      <w:r w:rsidRPr="00B417BF">
        <w:t>RODRIGO BRAGA DA ROCHA</w:t>
      </w:r>
    </w:p>
    <w:p w:rsidR="004F62A3" w:rsidRDefault="004F62A3" w:rsidP="004F62A3">
      <w:pPr>
        <w:pStyle w:val="AssinaturadoVereador"/>
      </w:pPr>
      <w:r w:rsidRPr="00B417BF">
        <w:t>VEREADOR – PV</w:t>
      </w:r>
    </w:p>
    <w:p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:rsidR="004F62A3" w:rsidRDefault="004F62A3" w:rsidP="004F62A3">
      <w:pPr>
        <w:pStyle w:val="Ttulo1"/>
      </w:pPr>
      <w:r>
        <w:t>justificativa</w:t>
      </w:r>
    </w:p>
    <w:p w:rsidR="00DD3777" w:rsidRDefault="00AA6FD7" w:rsidP="00DD3777">
      <w:r>
        <w:t xml:space="preserve">Trata-se de </w:t>
      </w:r>
      <w:r w:rsidR="00732900">
        <w:t>Ante</w:t>
      </w:r>
      <w:r>
        <w:t>projeto de Lei com o objetivo de implementar o Programa Educação Antinazista no âmbito das escolas da Rede Municipal da Cidade de Sete Lagoas, visando educar os estudantes acerca da importância histórica de combate ao fascismo e ao nazismo.</w:t>
      </w:r>
      <w:r w:rsidR="00DD3777" w:rsidRPr="00DD3777">
        <w:t xml:space="preserve"> </w:t>
      </w:r>
    </w:p>
    <w:p w:rsidR="00DD3777" w:rsidRDefault="00DD3777" w:rsidP="00DD3777">
      <w:r>
        <w:t>O fascismo é uma fusão de elementos como o nacionalismo exacerbado e retrógrado, a supremacia branca e a extrema-direita radical, unidos por inimigos em comum e por uma motivação de falsa unidade de Nação. Nesse sentido, vale destacar que o fascismo encontrou e encontra lastro nos governos de extrema-direita que, também, buscam suas manutenções, através da força, das armas e, principalmente, da violência, além de ser um movimento que tem por objetivo principal a destruição de toda e qualquer forma de organização social combativa e independente.</w:t>
      </w:r>
    </w:p>
    <w:p w:rsidR="00DD3777" w:rsidRDefault="00DD3777" w:rsidP="00DD3777">
      <w:r>
        <w:t>O nazismo, por sua vez, surgiu na Alemanha com a ascensão de Adolf Hitler de 1933 a 1945. Sua corrente de pensamento baseava-se no totalitarismo e antissemitismo, o que daria início a Segunda Guerra Mundial e geraria o maior extermínio étnico da história, o Holocausto. Dentre as principais raízes do nazismo está a corrente de pensamento que acredita no racismo científico: crença que defendia a existência de raças de seres humanos superiores a outras, levando em consideração fatores étnicos, raciais e socioculturais.</w:t>
      </w:r>
    </w:p>
    <w:p w:rsidR="00DD3777" w:rsidRDefault="00DD3777" w:rsidP="00DD3777">
      <w:r>
        <w:t>A apologia do nazismo e ao fascismo se enquadram na Lei 7.716/1989, segundo a qual é crime:</w:t>
      </w:r>
    </w:p>
    <w:p w:rsidR="00DD3777" w:rsidRDefault="00DD3777" w:rsidP="00DD3777">
      <w:r>
        <w:t xml:space="preserve">Praticar, induzir ou incitar a discriminação ou preconceito de raça, cor, etnia, religião ou procedência nacional. Pena: reclusão de um a três anos e multa </w:t>
      </w:r>
      <w:r>
        <w:lastRenderedPageBreak/>
        <w:t>- ou reclusão de dois a cinco anos e multa se o crime foi cometido em publicações ou meios de comunicação social.</w:t>
      </w:r>
    </w:p>
    <w:p w:rsidR="00DD3777" w:rsidRDefault="00DD3777" w:rsidP="00DD3777">
      <w:r>
        <w:t>Fabricar, comercializar, distribuir ou veicular símbolos, emblemas, ornamentos, distintivos ou propaganda que utilizem a cruz suástica ou gamada, para fins de divulgação do nazismo. Pena: reclusão de dois a cinco anos e multa.</w:t>
      </w:r>
    </w:p>
    <w:p w:rsidR="00DD3777" w:rsidRDefault="00DD3777" w:rsidP="00DD3777">
      <w:r>
        <w:t>Essa lei é respaldada pela própria Constituição, que classifica equipara apologias nazistas ao crime de racismo e o classifica como crime inafiançável e imprescritível. Isso significa que o racismo pode ser julgado e sentenciado a qualquer momento, não importando quanto tempo já se passou desde a conduta. Inicialmente, não havia menção ao nazismo na legislação, que era destinada principalmente ao combate do racismo sofrido pela população negra. Apenas em 1994 e 1997 foram incluídas as referências explícitas ao nazismo, por projetos de lei apresentados por Alberto Goldman e Paulo Paim.</w:t>
      </w:r>
    </w:p>
    <w:p w:rsidR="003F442B" w:rsidRDefault="003F442B" w:rsidP="00DD3777">
      <w:r>
        <w:t>Há diversos relatos de atos ocorridos em instituições de ensino brasileiras ligados ao extremismo nazista, como, por exemplo, uma escola em Contagem, MG, que recentemente amanheceu vandalizada com símbolos nazistas.</w:t>
      </w:r>
    </w:p>
    <w:p w:rsidR="00672B8B" w:rsidRDefault="00DD3777" w:rsidP="00DD3777">
      <w:r>
        <w:t>Assim, uma vez que a própria legislação brasileira condena ideais tão perversos e que, cada vez mais, temos visto atos nas escolas brasileiras que vão na contramão do que nos ensinou a história, é fundamental a implementação de pontos programáticos voltados especificamente para o tema do nazismo e do fascismo.</w:t>
      </w:r>
    </w:p>
    <w:p w:rsidR="00AA6FD7" w:rsidRPr="004F62A3" w:rsidRDefault="00AA6FD7" w:rsidP="00AA6FD7"/>
    <w:sectPr w:rsidR="00AA6FD7" w:rsidRPr="004F62A3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776C8D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442B"/>
    <w:rsid w:val="003F77D1"/>
    <w:rsid w:val="004F62A3"/>
    <w:rsid w:val="00514AAC"/>
    <w:rsid w:val="00553B5C"/>
    <w:rsid w:val="00586037"/>
    <w:rsid w:val="005B2295"/>
    <w:rsid w:val="005B24AD"/>
    <w:rsid w:val="005E0452"/>
    <w:rsid w:val="005E0E47"/>
    <w:rsid w:val="005E2BE1"/>
    <w:rsid w:val="005F48BC"/>
    <w:rsid w:val="00650B97"/>
    <w:rsid w:val="00672B8B"/>
    <w:rsid w:val="00683120"/>
    <w:rsid w:val="006C00A1"/>
    <w:rsid w:val="006F5AF8"/>
    <w:rsid w:val="00732900"/>
    <w:rsid w:val="00756CDA"/>
    <w:rsid w:val="00776C8D"/>
    <w:rsid w:val="007A4FAD"/>
    <w:rsid w:val="00817038"/>
    <w:rsid w:val="00870D4C"/>
    <w:rsid w:val="00881E14"/>
    <w:rsid w:val="00882374"/>
    <w:rsid w:val="008A28BB"/>
    <w:rsid w:val="008A3D23"/>
    <w:rsid w:val="00904684"/>
    <w:rsid w:val="0093400D"/>
    <w:rsid w:val="0096484A"/>
    <w:rsid w:val="0097200D"/>
    <w:rsid w:val="00A25A21"/>
    <w:rsid w:val="00AA6FD7"/>
    <w:rsid w:val="00AD3026"/>
    <w:rsid w:val="00B138C1"/>
    <w:rsid w:val="00B82565"/>
    <w:rsid w:val="00BD0F70"/>
    <w:rsid w:val="00BD6A3C"/>
    <w:rsid w:val="00C01B99"/>
    <w:rsid w:val="00C14D23"/>
    <w:rsid w:val="00C223D6"/>
    <w:rsid w:val="00C31046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DD3777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417CCD4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55</TotalTime>
  <Pages>3</Pages>
  <Words>635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7</cp:revision>
  <cp:lastPrinted>2021-05-12T15:34:00Z</cp:lastPrinted>
  <dcterms:created xsi:type="dcterms:W3CDTF">2023-01-25T14:04:00Z</dcterms:created>
  <dcterms:modified xsi:type="dcterms:W3CDTF">2023-01-27T14:03:00Z</dcterms:modified>
</cp:coreProperties>
</file>