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485748D9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731316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1748903" w14:textId="67955E68" w:rsidR="008D4E8D" w:rsidRPr="00EE0972" w:rsidRDefault="008D4E8D" w:rsidP="008D4E8D">
      <w:pPr>
        <w:jc w:val="both"/>
        <w:rPr>
          <w:rFonts w:ascii="Arial" w:hAnsi="Arial" w:cs="Arial"/>
          <w:b/>
          <w:bCs/>
          <w:color w:val="000000"/>
        </w:rPr>
      </w:pPr>
      <w:r w:rsidRPr="008D4E8D">
        <w:rPr>
          <w:rFonts w:ascii="Arial" w:hAnsi="Arial" w:cs="Arial"/>
          <w:color w:val="000000"/>
        </w:rPr>
        <w:t xml:space="preserve">O Vereador que a este subscreve,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PREFEITO MUNICIPAL DUÍLIO DE CASTRO JUNTO AO ÓRGÃO COMPETENTE, SOLICITANDO QUE SEJA INFORMADO </w:t>
      </w:r>
      <w:r w:rsidR="00CB1A14">
        <w:rPr>
          <w:rFonts w:ascii="Arial" w:hAnsi="Arial" w:cs="Arial"/>
          <w:b/>
          <w:color w:val="000000"/>
        </w:rPr>
        <w:t xml:space="preserve">SE HÁ </w:t>
      </w:r>
      <w:r w:rsidR="00A1448A">
        <w:rPr>
          <w:rFonts w:ascii="Arial" w:hAnsi="Arial" w:cs="Arial"/>
          <w:b/>
          <w:color w:val="000000"/>
        </w:rPr>
        <w:t>PREVISÃO DE RETORNO DA PAUTA DA JUVENTUDE NAS SECRETARIAS MUNICIPAIS E QUAIS SERÃO AS AÇÕES CORRELATAS</w:t>
      </w:r>
      <w:r w:rsidR="00731316">
        <w:rPr>
          <w:rFonts w:ascii="Arial" w:hAnsi="Arial" w:cs="Arial"/>
          <w:b/>
          <w:bCs/>
          <w:color w:val="000000"/>
        </w:rPr>
        <w:t xml:space="preserve"> NO ANO DE 2023.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3B16BC7C" w:rsidR="00C602D8" w:rsidRPr="008C3DDD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devidos a questionamento dos populares em audiência pública sobre </w:t>
      </w:r>
      <w:r w:rsidR="00CB1A14" w:rsidRPr="00CB1A14">
        <w:rPr>
          <w:rFonts w:ascii="Arial" w:hAnsi="Arial" w:cs="Arial"/>
        </w:rPr>
        <w:t>POLITICAS PUBLICAS PARA O ENFRENTAMENTO AO RACISMO E A CONSTRUÇÃO DE MECANISMOS PARA A DEFESA DA</w:t>
      </w:r>
      <w:r w:rsidR="00CB1A14">
        <w:rPr>
          <w:rFonts w:ascii="Arial" w:hAnsi="Arial" w:cs="Arial"/>
        </w:rPr>
        <w:t xml:space="preserve"> IGUALDADE</w:t>
      </w:r>
      <w:r w:rsidR="0099129E">
        <w:rPr>
          <w:rFonts w:ascii="Arial" w:hAnsi="Arial" w:cs="Arial"/>
        </w:rPr>
        <w:t xml:space="preserve">. </w:t>
      </w:r>
      <w:r w:rsidR="00402C5A">
        <w:rPr>
          <w:rFonts w:ascii="Arial" w:hAnsi="Arial" w:cs="Arial"/>
        </w:rPr>
        <w:t xml:space="preserve"> </w:t>
      </w:r>
    </w:p>
    <w:p w14:paraId="7EE39CAC" w14:textId="7CFE7D66" w:rsidR="00253E33" w:rsidRDefault="00253E33" w:rsidP="008C3DDD">
      <w:pPr>
        <w:jc w:val="both"/>
        <w:rPr>
          <w:rFonts w:ascii="Arial" w:hAnsi="Arial" w:cs="Arial"/>
        </w:rPr>
      </w:pP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1D2E3FA2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731316">
        <w:rPr>
          <w:rFonts w:ascii="Arial" w:hAnsi="Arial" w:cs="Arial"/>
        </w:rPr>
        <w:t>02 de janeiro de 2023</w:t>
      </w:r>
      <w:bookmarkStart w:id="0" w:name="_GoBack"/>
      <w:bookmarkEnd w:id="0"/>
    </w:p>
    <w:p w14:paraId="2D1EBEBA" w14:textId="77777777" w:rsidR="002E35BD" w:rsidRDefault="002E35BD" w:rsidP="002E35BD"/>
    <w:p w14:paraId="204B0DFA" w14:textId="77777777" w:rsidR="000F76A8" w:rsidRDefault="000F76A8" w:rsidP="00A05F6E"/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731316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F334F"/>
    <w:rsid w:val="000F76A8"/>
    <w:rsid w:val="001043B8"/>
    <w:rsid w:val="00151B2E"/>
    <w:rsid w:val="00161954"/>
    <w:rsid w:val="00181A2B"/>
    <w:rsid w:val="00192CE8"/>
    <w:rsid w:val="001C32B8"/>
    <w:rsid w:val="001C48EA"/>
    <w:rsid w:val="001C54D5"/>
    <w:rsid w:val="0021632F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91AFB"/>
    <w:rsid w:val="003922E0"/>
    <w:rsid w:val="00397C7D"/>
    <w:rsid w:val="003F1907"/>
    <w:rsid w:val="003F77D1"/>
    <w:rsid w:val="00402C5A"/>
    <w:rsid w:val="00415EAA"/>
    <w:rsid w:val="0042203B"/>
    <w:rsid w:val="0045167E"/>
    <w:rsid w:val="004579B1"/>
    <w:rsid w:val="004E3523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700096"/>
    <w:rsid w:val="0073131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61625"/>
    <w:rsid w:val="00A90145"/>
    <w:rsid w:val="00A943D3"/>
    <w:rsid w:val="00AD3026"/>
    <w:rsid w:val="00B138C1"/>
    <w:rsid w:val="00B75832"/>
    <w:rsid w:val="00B82565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1793B"/>
    <w:rsid w:val="00D20B30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FABIANO SANTANA BARBOSA</cp:lastModifiedBy>
  <cp:revision>2</cp:revision>
  <cp:lastPrinted>2022-12-06T18:10:00Z</cp:lastPrinted>
  <dcterms:created xsi:type="dcterms:W3CDTF">2022-12-27T12:28:00Z</dcterms:created>
  <dcterms:modified xsi:type="dcterms:W3CDTF">2022-12-27T12:28:00Z</dcterms:modified>
</cp:coreProperties>
</file>